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C4DF3" w14:textId="38EEC3FD" w:rsidR="00CF45EE" w:rsidRPr="003515E0" w:rsidRDefault="009E4E66">
      <w:pPr>
        <w:rPr>
          <w:rFonts w:cstheme="minorHAnsi"/>
        </w:rPr>
      </w:pPr>
      <w:r>
        <w:rPr>
          <w:rFonts w:cstheme="minorHAnsi"/>
          <w:noProof/>
          <w:spacing w:val="30"/>
          <w:sz w:val="60"/>
          <w:szCs w:val="60"/>
          <w:lang w:val="en-US"/>
        </w:rPr>
        <w:drawing>
          <wp:anchor distT="0" distB="0" distL="114300" distR="114300" simplePos="0" relativeHeight="251675648" behindDoc="0" locked="0" layoutInCell="1" allowOverlap="1" wp14:anchorId="1870B36B" wp14:editId="126651D3">
            <wp:simplePos x="0" y="0"/>
            <wp:positionH relativeFrom="column">
              <wp:posOffset>-759460</wp:posOffset>
            </wp:positionH>
            <wp:positionV relativeFrom="page">
              <wp:posOffset>176530</wp:posOffset>
            </wp:positionV>
            <wp:extent cx="1900800" cy="828000"/>
            <wp:effectExtent l="0" t="0" r="4445" b="0"/>
            <wp:wrapNone/>
            <wp:docPr id="6" name="Grafik 6"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WI_deuts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0800" cy="828000"/>
                    </a:xfrm>
                    <a:prstGeom prst="rect">
                      <a:avLst/>
                    </a:prstGeom>
                  </pic:spPr>
                </pic:pic>
              </a:graphicData>
            </a:graphic>
            <wp14:sizeRelH relativeFrom="page">
              <wp14:pctWidth>0</wp14:pctWidth>
            </wp14:sizeRelH>
            <wp14:sizeRelV relativeFrom="page">
              <wp14:pctHeight>0</wp14:pctHeight>
            </wp14:sizeRelV>
          </wp:anchor>
        </w:drawing>
      </w:r>
      <w:r w:rsidR="00162C24" w:rsidRPr="003515E0">
        <w:rPr>
          <w:rFonts w:cstheme="minorHAnsi"/>
          <w:noProof/>
        </w:rPr>
        <w:drawing>
          <wp:anchor distT="0" distB="0" distL="114300" distR="114300" simplePos="0" relativeHeight="251657216" behindDoc="0" locked="0" layoutInCell="1" allowOverlap="1" wp14:anchorId="24D98D27" wp14:editId="7CA01540">
            <wp:simplePos x="0" y="0"/>
            <wp:positionH relativeFrom="column">
              <wp:posOffset>3250565</wp:posOffset>
            </wp:positionH>
            <wp:positionV relativeFrom="page">
              <wp:posOffset>180340</wp:posOffset>
            </wp:positionV>
            <wp:extent cx="3254375" cy="827405"/>
            <wp:effectExtent l="0" t="0" r="0" b="0"/>
            <wp:wrapNone/>
            <wp:docPr id="8" name="Grafik 8" descr="Ein Bild, das Schil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uni_graz_4c_CMYK_schriftzu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4375" cy="827405"/>
                    </a:xfrm>
                    <a:prstGeom prst="rect">
                      <a:avLst/>
                    </a:prstGeom>
                  </pic:spPr>
                </pic:pic>
              </a:graphicData>
            </a:graphic>
            <wp14:sizeRelH relativeFrom="page">
              <wp14:pctWidth>0</wp14:pctWidth>
            </wp14:sizeRelH>
            <wp14:sizeRelV relativeFrom="page">
              <wp14:pctHeight>0</wp14:pctHeight>
            </wp14:sizeRelV>
          </wp:anchor>
        </w:drawing>
      </w:r>
      <w:r w:rsidR="00B57767" w:rsidRPr="003515E0">
        <w:rPr>
          <w:rFonts w:cstheme="minorHAnsi"/>
          <w:noProof/>
        </w:rPr>
        <w:drawing>
          <wp:anchor distT="0" distB="0" distL="114300" distR="114300" simplePos="0" relativeHeight="251655168" behindDoc="0" locked="0" layoutInCell="1" allowOverlap="1" wp14:anchorId="75BC6270" wp14:editId="571969B5">
            <wp:simplePos x="0" y="0"/>
            <wp:positionH relativeFrom="margin">
              <wp:posOffset>0</wp:posOffset>
            </wp:positionH>
            <wp:positionV relativeFrom="margin">
              <wp:posOffset>4478005</wp:posOffset>
            </wp:positionV>
            <wp:extent cx="5760720" cy="4853940"/>
            <wp:effectExtent l="0" t="0" r="0" b="0"/>
            <wp:wrapSquare wrapText="bothSides"/>
            <wp:docPr id="1" name="Grafik 1" descr="Ein Bild, das Foto, dunkel, Straße, gro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853940"/>
                    </a:xfrm>
                    <a:prstGeom prst="rect">
                      <a:avLst/>
                    </a:prstGeom>
                  </pic:spPr>
                </pic:pic>
              </a:graphicData>
            </a:graphic>
            <wp14:sizeRelH relativeFrom="page">
              <wp14:pctWidth>0</wp14:pctWidth>
            </wp14:sizeRelH>
            <wp14:sizeRelV relativeFrom="page">
              <wp14:pctHeight>0</wp14:pctHeight>
            </wp14:sizeRelV>
          </wp:anchor>
        </w:drawing>
      </w:r>
    </w:p>
    <w:p w14:paraId="13F74BBB" w14:textId="4D48272B" w:rsidR="00A64CE1" w:rsidRPr="003515E0" w:rsidRDefault="00A64CE1">
      <w:pPr>
        <w:rPr>
          <w:rFonts w:cstheme="minorHAnsi"/>
        </w:rPr>
      </w:pPr>
    </w:p>
    <w:p w14:paraId="1121005B" w14:textId="77777777" w:rsidR="00B75070" w:rsidRPr="003515E0" w:rsidRDefault="00B75070">
      <w:pPr>
        <w:rPr>
          <w:rFonts w:cstheme="minorHAnsi"/>
        </w:rPr>
      </w:pPr>
    </w:p>
    <w:p w14:paraId="3A17581C" w14:textId="1C3426CB" w:rsidR="0037108F" w:rsidRPr="003515E0" w:rsidRDefault="0037108F" w:rsidP="00BF0BD7">
      <w:pPr>
        <w:jc w:val="both"/>
        <w:rPr>
          <w:rFonts w:cstheme="minorHAnsi"/>
          <w:lang w:val="en-US"/>
        </w:rPr>
      </w:pPr>
    </w:p>
    <w:p w14:paraId="2C9BF4BA" w14:textId="5B47A008" w:rsidR="00BF0BD7" w:rsidRPr="003515E0" w:rsidRDefault="00BF0BD7" w:rsidP="00BF0BD7">
      <w:pPr>
        <w:rPr>
          <w:rFonts w:cstheme="minorHAnsi"/>
          <w:spacing w:val="30"/>
          <w:sz w:val="60"/>
          <w:szCs w:val="60"/>
          <w:lang w:val="en-US"/>
        </w:rPr>
      </w:pPr>
    </w:p>
    <w:p w14:paraId="76085324" w14:textId="77777777" w:rsidR="00D364D8" w:rsidRDefault="00D364D8" w:rsidP="00BF0BD7">
      <w:pPr>
        <w:rPr>
          <w:rStyle w:val="wpspapertitlepage1"/>
          <w:rFonts w:cstheme="minorHAnsi"/>
          <w:szCs w:val="60"/>
        </w:rPr>
      </w:pPr>
    </w:p>
    <w:p w14:paraId="386A8889" w14:textId="785B6867" w:rsidR="00B802ED" w:rsidRPr="009E4E66" w:rsidRDefault="00514E8A" w:rsidP="00E67BC7">
      <w:pPr>
        <w:rPr>
          <w:rStyle w:val="wpspapertitlepage1"/>
          <w:lang w:val="de-DE"/>
        </w:rPr>
      </w:pPr>
      <w:sdt>
        <w:sdtPr>
          <w:rPr>
            <w:rStyle w:val="wpspapertitlepage1"/>
            <w:lang w:val="en-GB"/>
          </w:rPr>
          <w:id w:val="1129279221"/>
          <w:placeholder>
            <w:docPart w:val="5E74012449DA4B88808D5AB15EC65D97"/>
          </w:placeholder>
          <w:dataBinding w:prefixMappings="xmlns:ns0='titel/wps' " w:xpath="/ns0:titel[1]/ns0:titel[1]" w:storeItemID="{B2122989-9974-4686-B8B4-5DC1BDA4E230}"/>
          <w:text/>
        </w:sdtPr>
        <w:sdtEndPr>
          <w:rPr>
            <w:rStyle w:val="wpspapertitlepage1"/>
          </w:rPr>
        </w:sdtEndPr>
        <w:sdtContent>
          <w:r w:rsidR="009E4E66" w:rsidRPr="009E4E66">
            <w:rPr>
              <w:rStyle w:val="wpspapertitlepage1"/>
              <w:highlight w:val="yellow"/>
              <w:lang w:val="de-DE"/>
            </w:rPr>
            <w:t>Werktitel</w:t>
          </w:r>
        </w:sdtContent>
      </w:sdt>
      <w:r w:rsidR="007B5026" w:rsidRPr="00E67BC7">
        <w:rPr>
          <w:rStyle w:val="wpspapertitlepage1"/>
        </w:rPr>
        <w:fldChar w:fldCharType="begin"/>
      </w:r>
      <w:r w:rsidR="007B5026" w:rsidRPr="009E4E66">
        <w:rPr>
          <w:rStyle w:val="wpspapertitlepage1"/>
          <w:lang w:val="de-DE"/>
        </w:rPr>
        <w:instrText xml:space="preserve">  </w:instrText>
      </w:r>
      <w:r w:rsidR="007B5026" w:rsidRPr="00E67BC7">
        <w:rPr>
          <w:rStyle w:val="wpspapertitlepage1"/>
        </w:rPr>
        <w:fldChar w:fldCharType="end"/>
      </w:r>
    </w:p>
    <w:p w14:paraId="6A04BE5E" w14:textId="77777777" w:rsidR="00BF0BD7" w:rsidRPr="009E4E66" w:rsidRDefault="00BF0BD7" w:rsidP="00BF0BD7">
      <w:pPr>
        <w:rPr>
          <w:rFonts w:cstheme="minorHAnsi"/>
          <w:lang w:val="de-DE"/>
        </w:rPr>
      </w:pPr>
    </w:p>
    <w:p w14:paraId="53080ABE" w14:textId="77777777" w:rsidR="00936384" w:rsidRPr="009E4E66" w:rsidRDefault="00936384" w:rsidP="00BF0BD7">
      <w:pPr>
        <w:rPr>
          <w:rFonts w:cstheme="minorHAnsi"/>
          <w:lang w:val="de-DE"/>
        </w:rPr>
      </w:pPr>
    </w:p>
    <w:p w14:paraId="7690F8C1" w14:textId="130D15F6" w:rsidR="00BF0BD7" w:rsidRPr="009E4E66" w:rsidRDefault="00514E8A" w:rsidP="00BF0BD7">
      <w:pPr>
        <w:rPr>
          <w:rFonts w:cstheme="minorHAnsi"/>
          <w:sz w:val="42"/>
          <w:szCs w:val="42"/>
          <w:lang w:val="de-DE"/>
        </w:rPr>
      </w:pPr>
      <w:sdt>
        <w:sdtPr>
          <w:rPr>
            <w:rStyle w:val="wpsauthorpage1"/>
            <w:lang w:val="en-GB"/>
          </w:rPr>
          <w:id w:val="-1645576411"/>
          <w:placeholder>
            <w:docPart w:val="70B704B8200A467593C2B6C4FF46A7F6"/>
          </w:placeholder>
          <w:dataBinding w:prefixMappings="xmlns:ns0='autoren/wps' " w:xpath="/ns0:autoren[1]/ns0:Autor1fn[1]" w:storeItemID="{3507A3FA-FC15-434E-9C66-AC23B4AC8ABD}"/>
          <w:text/>
        </w:sdtPr>
        <w:sdtEndPr>
          <w:rPr>
            <w:rStyle w:val="wpsauthorpage1"/>
          </w:rPr>
        </w:sdtEndPr>
        <w:sdtContent>
          <w:r w:rsidR="0049351E" w:rsidRPr="009E4E66">
            <w:rPr>
              <w:rStyle w:val="wpsauthorpage1"/>
              <w:highlight w:val="yellow"/>
              <w:lang w:val="de-DE"/>
            </w:rPr>
            <w:t xml:space="preserve">Autor1 </w:t>
          </w:r>
          <w:r w:rsidR="009E4E66" w:rsidRPr="009E4E66">
            <w:rPr>
              <w:rStyle w:val="wpsauthorpage1"/>
              <w:highlight w:val="yellow"/>
              <w:lang w:val="de-DE"/>
            </w:rPr>
            <w:t>Vorname</w:t>
          </w:r>
        </w:sdtContent>
      </w:sdt>
      <w:r w:rsidR="00952591" w:rsidRPr="009E4E66">
        <w:rPr>
          <w:rStyle w:val="wpsauthorpage1"/>
          <w:lang w:val="de-DE"/>
        </w:rPr>
        <w:t xml:space="preserve"> </w:t>
      </w:r>
      <w:sdt>
        <w:sdtPr>
          <w:rPr>
            <w:rStyle w:val="wpsauthorpage1"/>
            <w:lang w:val="en-GB"/>
          </w:rPr>
          <w:id w:val="1252700238"/>
          <w:placeholder>
            <w:docPart w:val="A349A8C68ACC47C383E455E5E8439EBC"/>
          </w:placeholder>
          <w:dataBinding w:prefixMappings="xmlns:ns0='autoren/wps' " w:xpath="/ns0:autoren[1]/ns0:Autor1ln[1]" w:storeItemID="{3507A3FA-FC15-434E-9C66-AC23B4AC8ABD}"/>
          <w:text/>
        </w:sdtPr>
        <w:sdtEndPr>
          <w:rPr>
            <w:rStyle w:val="wpsauthorpage1"/>
          </w:rPr>
        </w:sdtEndPr>
        <w:sdtContent>
          <w:r w:rsidR="0049351E" w:rsidRPr="009E4E66">
            <w:rPr>
              <w:rStyle w:val="wpsauthorpage1"/>
              <w:highlight w:val="yellow"/>
              <w:lang w:val="de-DE"/>
            </w:rPr>
            <w:t>Aut</w:t>
          </w:r>
          <w:r w:rsidR="009E4E66" w:rsidRPr="009E4E66">
            <w:rPr>
              <w:rStyle w:val="wpsauthorpage1"/>
              <w:highlight w:val="yellow"/>
              <w:lang w:val="de-DE"/>
            </w:rPr>
            <w:t>or1</w:t>
          </w:r>
          <w:r w:rsidR="0049351E" w:rsidRPr="009E4E66">
            <w:rPr>
              <w:rStyle w:val="wpsauthorpage1"/>
              <w:highlight w:val="yellow"/>
              <w:lang w:val="de-DE"/>
            </w:rPr>
            <w:t xml:space="preserve"> </w:t>
          </w:r>
          <w:r w:rsidR="009E4E66" w:rsidRPr="009E4E66">
            <w:rPr>
              <w:rStyle w:val="wpsauthorpage1"/>
              <w:highlight w:val="yellow"/>
              <w:lang w:val="de-DE"/>
            </w:rPr>
            <w:t>Nachname</w:t>
          </w:r>
        </w:sdtContent>
      </w:sdt>
      <w:r w:rsidR="00952591" w:rsidRPr="009E4E66">
        <w:rPr>
          <w:rStyle w:val="wpsauthorpage1"/>
          <w:lang w:val="de-DE"/>
        </w:rPr>
        <w:t xml:space="preserve"> </w:t>
      </w:r>
      <w:r w:rsidR="009E4E66">
        <w:rPr>
          <w:rStyle w:val="wpsauthorpage1"/>
          <w:lang w:val="de-DE"/>
        </w:rPr>
        <w:t>und</w:t>
      </w:r>
    </w:p>
    <w:p w14:paraId="5BF52924" w14:textId="3AE182B3" w:rsidR="0025762A" w:rsidRPr="005857EF" w:rsidRDefault="00BB0D69">
      <w:pPr>
        <w:rPr>
          <w:sz w:val="42"/>
          <w:lang w:val="de-DE"/>
        </w:rPr>
      </w:pPr>
      <w:r w:rsidRPr="003515E0">
        <w:rPr>
          <w:rFonts w:cstheme="minorHAnsi"/>
          <w:noProof/>
        </w:rPr>
        <mc:AlternateContent>
          <mc:Choice Requires="wps">
            <w:drawing>
              <wp:anchor distT="0" distB="0" distL="114300" distR="114300" simplePos="0" relativeHeight="251654143" behindDoc="0" locked="0" layoutInCell="1" allowOverlap="1" wp14:anchorId="16E99A5B" wp14:editId="785FD2EF">
                <wp:simplePos x="0" y="0"/>
                <wp:positionH relativeFrom="margin">
                  <wp:posOffset>-775970</wp:posOffset>
                </wp:positionH>
                <wp:positionV relativeFrom="page">
                  <wp:align>bottom</wp:align>
                </wp:positionV>
                <wp:extent cx="7271385" cy="5572125"/>
                <wp:effectExtent l="0" t="0" r="24765" b="28575"/>
                <wp:wrapSquare wrapText="bothSides"/>
                <wp:docPr id="2" name="Textfeld 2"/>
                <wp:cNvGraphicFramePr/>
                <a:graphic xmlns:a="http://schemas.openxmlformats.org/drawingml/2006/main">
                  <a:graphicData uri="http://schemas.microsoft.com/office/word/2010/wordprocessingShape">
                    <wps:wsp>
                      <wps:cNvSpPr txBox="1"/>
                      <wps:spPr>
                        <a:xfrm>
                          <a:off x="0" y="0"/>
                          <a:ext cx="7271385" cy="5572125"/>
                        </a:xfrm>
                        <a:prstGeom prst="rect">
                          <a:avLst/>
                        </a:prstGeom>
                        <a:solidFill>
                          <a:srgbClr val="A80433"/>
                        </a:solidFill>
                        <a:ln w="6350">
                          <a:solidFill>
                            <a:prstClr val="black"/>
                          </a:solidFill>
                        </a:ln>
                      </wps:spPr>
                      <wps:txbx>
                        <w:txbxContent>
                          <w:p w14:paraId="625B00FE" w14:textId="77777777" w:rsidR="00B57767" w:rsidRDefault="00B57767" w:rsidP="00B577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99A5B" id="_x0000_t202" coordsize="21600,21600" o:spt="202" path="m,l,21600r21600,l21600,xe">
                <v:stroke joinstyle="miter"/>
                <v:path gradientshapeok="t" o:connecttype="rect"/>
              </v:shapetype>
              <v:shape id="Textfeld 2" o:spid="_x0000_s1026" type="#_x0000_t202" style="position:absolute;margin-left:-61.1pt;margin-top:0;width:572.55pt;height:438.75pt;z-index:251654143;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" fillcolor="#a80433" strokeweight=".5pt">
                <v:textbox>
                  <w:txbxContent>
                    <w:p w14:paraId="625B00FE" w14:textId="77777777" w:rsidR="00B57767" w:rsidRDefault="00B57767" w:rsidP="00B57767"/>
                  </w:txbxContent>
                </v:textbox>
                <w10:wrap type="square" anchorx="margin" anchory="page"/>
              </v:shape>
            </w:pict>
          </mc:Fallback>
        </mc:AlternateContent>
      </w:r>
      <w:sdt>
        <w:sdtPr>
          <w:rPr>
            <w:rStyle w:val="wpsauthorpage1"/>
            <w:lang w:val="en-GB"/>
          </w:rPr>
          <w:id w:val="832192630"/>
          <w:placeholder>
            <w:docPart w:val="5A4C8DDED2E44E9EB92B90A820469EC1"/>
          </w:placeholder>
          <w:dataBinding w:prefixMappings="xmlns:ns0='autoren/wps' " w:xpath="/ns0:autoren[1]/ns0:Autor2fn[1]" w:storeItemID="{3507A3FA-FC15-434E-9C66-AC23B4AC8ABD}"/>
          <w:text/>
        </w:sdtPr>
        <w:sdtEndPr>
          <w:rPr>
            <w:rStyle w:val="wpsauthorpage1"/>
          </w:rPr>
        </w:sdtEndPr>
        <w:sdtContent>
          <w:r w:rsidR="0049351E" w:rsidRPr="009E4E66">
            <w:rPr>
              <w:rStyle w:val="wpsauthorpage1"/>
              <w:highlight w:val="yellow"/>
              <w:lang w:val="de-DE"/>
            </w:rPr>
            <w:t xml:space="preserve">Autor2 </w:t>
          </w:r>
          <w:r w:rsidR="009E4E66" w:rsidRPr="009E4E66">
            <w:rPr>
              <w:rStyle w:val="wpsauthorpage1"/>
              <w:highlight w:val="yellow"/>
              <w:lang w:val="de-DE"/>
            </w:rPr>
            <w:t>Vorname</w:t>
          </w:r>
        </w:sdtContent>
      </w:sdt>
      <w:r w:rsidR="00952591" w:rsidRPr="009E4E66">
        <w:rPr>
          <w:rStyle w:val="wpsauthorpage1"/>
          <w:lang w:val="de-DE"/>
        </w:rPr>
        <w:t xml:space="preserve"> </w:t>
      </w:r>
      <w:sdt>
        <w:sdtPr>
          <w:rPr>
            <w:rStyle w:val="wpsauthorpage1"/>
            <w:lang w:val="en-GB"/>
          </w:rPr>
          <w:id w:val="2091034351"/>
          <w:placeholder>
            <w:docPart w:val="7C2146E261604BC08AA784D6C069D92E"/>
          </w:placeholder>
          <w:dataBinding w:prefixMappings="xmlns:ns0='autoren/wps' " w:xpath="/ns0:autoren[1]/ns0:Autor2ln[1]" w:storeItemID="{3507A3FA-FC15-434E-9C66-AC23B4AC8ABD}"/>
          <w:text/>
        </w:sdtPr>
        <w:sdtEndPr>
          <w:rPr>
            <w:rStyle w:val="wpsauthorpage1"/>
          </w:rPr>
        </w:sdtEndPr>
        <w:sdtContent>
          <w:r w:rsidR="0049351E" w:rsidRPr="009E4E66">
            <w:rPr>
              <w:rStyle w:val="wpsauthorpage1"/>
              <w:highlight w:val="yellow"/>
              <w:lang w:val="de-DE"/>
            </w:rPr>
            <w:t xml:space="preserve">Autor2 </w:t>
          </w:r>
          <w:r w:rsidR="009E4E66">
            <w:rPr>
              <w:rStyle w:val="wpsauthorpage1"/>
              <w:highlight w:val="yellow"/>
              <w:lang w:val="de-DE"/>
            </w:rPr>
            <w:t>Nachname</w:t>
          </w:r>
        </w:sdtContent>
      </w:sdt>
      <w:r w:rsidR="00BF0BD7" w:rsidRPr="003515E0">
        <w:rPr>
          <w:rFonts w:cstheme="minorHAnsi"/>
          <w:noProof/>
          <w:sz w:val="40"/>
          <w:szCs w:val="40"/>
        </w:rPr>
        <mc:AlternateContent>
          <mc:Choice Requires="wps">
            <w:drawing>
              <wp:anchor distT="0" distB="0" distL="114300" distR="114300" simplePos="0" relativeHeight="251658240" behindDoc="0" locked="0" layoutInCell="1" allowOverlap="1" wp14:anchorId="04F92AE3" wp14:editId="65EEE9AE">
                <wp:simplePos x="0" y="0"/>
                <wp:positionH relativeFrom="column">
                  <wp:posOffset>2134870</wp:posOffset>
                </wp:positionH>
                <wp:positionV relativeFrom="page">
                  <wp:posOffset>5486273</wp:posOffset>
                </wp:positionV>
                <wp:extent cx="4055826" cy="1177047"/>
                <wp:effectExtent l="0" t="0" r="0" b="0"/>
                <wp:wrapNone/>
                <wp:docPr id="3" name="Textfeld 3"/>
                <wp:cNvGraphicFramePr/>
                <a:graphic xmlns:a="http://schemas.openxmlformats.org/drawingml/2006/main">
                  <a:graphicData uri="http://schemas.microsoft.com/office/word/2010/wordprocessingShape">
                    <wps:wsp>
                      <wps:cNvSpPr txBox="1"/>
                      <wps:spPr>
                        <a:xfrm>
                          <a:off x="0" y="0"/>
                          <a:ext cx="4055826" cy="1177047"/>
                        </a:xfrm>
                        <a:prstGeom prst="rect">
                          <a:avLst/>
                        </a:prstGeom>
                        <a:noFill/>
                        <a:ln w="6350">
                          <a:noFill/>
                        </a:ln>
                      </wps:spPr>
                      <wps:txbx>
                        <w:txbxContent>
                          <w:p w14:paraId="7606B1F3" w14:textId="77777777" w:rsidR="00B75070" w:rsidRPr="00BF0BD7" w:rsidRDefault="00BF0BD7" w:rsidP="00BF0BD7">
                            <w:pPr>
                              <w:rPr>
                                <w:b/>
                                <w:bCs/>
                                <w:color w:val="FFFFFF" w:themeColor="background1"/>
                                <w:sz w:val="44"/>
                                <w:szCs w:val="44"/>
                                <w:lang w:val="en-US"/>
                              </w:rPr>
                            </w:pPr>
                            <w:r w:rsidRPr="00BF0BD7">
                              <w:rPr>
                                <w:rFonts w:eastAsia="Arial" w:cs="Arial"/>
                                <w:b/>
                                <w:color w:val="FFFFFF" w:themeColor="background1"/>
                                <w:w w:val="95"/>
                                <w:sz w:val="40"/>
                                <w:lang w:val="en-GB" w:eastAsia="en-GB" w:bidi="en-GB"/>
                              </w:rPr>
                              <w:t>Graz Law Working Paper Series</w:t>
                            </w:r>
                            <w:r w:rsidRPr="00BF0BD7">
                              <w:rPr>
                                <w:b/>
                                <w:bCs/>
                                <w:color w:val="FFFFFF" w:themeColor="background1"/>
                                <w:sz w:val="44"/>
                                <w:szCs w:val="44"/>
                                <w:lang w:val="en-US"/>
                              </w:rPr>
                              <w:t xml:space="preserve"> </w:t>
                            </w:r>
                          </w:p>
                          <w:p w14:paraId="79E5BE72" w14:textId="77777777" w:rsidR="00BF0BD7" w:rsidRPr="00652F88" w:rsidRDefault="00BF0BD7" w:rsidP="00BF0BD7">
                            <w:pPr>
                              <w:rPr>
                                <w:color w:val="FFFFFF" w:themeColor="background1"/>
                                <w:sz w:val="40"/>
                                <w:szCs w:val="40"/>
                                <w:lang w:val="en-GB"/>
                              </w:rPr>
                            </w:pPr>
                          </w:p>
                          <w:p w14:paraId="7DC80F53" w14:textId="78ACE650" w:rsidR="00BF0BD7" w:rsidRPr="00E67BC7" w:rsidRDefault="00BF0BD7" w:rsidP="00BF0BD7">
                            <w:pPr>
                              <w:rPr>
                                <w:color w:val="FFFFFF" w:themeColor="background1"/>
                                <w:sz w:val="40"/>
                                <w:szCs w:val="40"/>
                                <w:lang w:val="en-GB"/>
                              </w:rPr>
                            </w:pPr>
                            <w:r w:rsidRPr="00E67BC7">
                              <w:rPr>
                                <w:color w:val="FFFFFF" w:themeColor="background1"/>
                                <w:sz w:val="40"/>
                                <w:szCs w:val="40"/>
                                <w:lang w:val="en-GB"/>
                              </w:rPr>
                              <w:t xml:space="preserve">Working </w:t>
                            </w:r>
                            <w:proofErr w:type="gramStart"/>
                            <w:r w:rsidRPr="00E67BC7">
                              <w:rPr>
                                <w:color w:val="FFFFFF" w:themeColor="background1"/>
                                <w:sz w:val="40"/>
                                <w:szCs w:val="40"/>
                                <w:lang w:val="en-GB"/>
                              </w:rPr>
                              <w:t>Paper</w:t>
                            </w:r>
                            <w:proofErr w:type="gramEnd"/>
                            <w:r w:rsidR="00E222DC">
                              <w:rPr>
                                <w:color w:val="FFFFFF" w:themeColor="background1"/>
                                <w:sz w:val="40"/>
                                <w:szCs w:val="40"/>
                                <w:lang w:val="en-GB"/>
                              </w:rPr>
                              <w:t xml:space="preserve"> No</w:t>
                            </w:r>
                            <w:r w:rsidRPr="00E67BC7">
                              <w:rPr>
                                <w:color w:val="FFFFFF" w:themeColor="background1"/>
                                <w:sz w:val="40"/>
                                <w:szCs w:val="40"/>
                                <w:lang w:val="en-GB"/>
                              </w:rPr>
                              <w:t xml:space="preserve"> </w:t>
                            </w:r>
                            <w:r w:rsidR="0049351E">
                              <w:rPr>
                                <w:rStyle w:val="wpsnumberpage1Zchn"/>
                              </w:rPr>
                              <w:t>XX</w:t>
                            </w:r>
                            <w:r w:rsidRPr="00E67BC7">
                              <w:rPr>
                                <w:rStyle w:val="wpsnumberpage1Zchn"/>
                              </w:rPr>
                              <w:t>-2020</w:t>
                            </w:r>
                          </w:p>
                          <w:p w14:paraId="7F00E35A" w14:textId="77777777" w:rsidR="00B75070" w:rsidRPr="00E67BC7" w:rsidRDefault="00B75070">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92AE3" id="Textfeld 3" o:spid="_x0000_s1027" type="#_x0000_t202" style="position:absolute;margin-left:168.1pt;margin-top:6in;width:319.35pt;height:9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" filled="f" stroked="f" strokeweight=".5pt">
                <v:textbox>
                  <w:txbxContent>
                    <w:p w14:paraId="7606B1F3" w14:textId="77777777" w:rsidR="00B75070" w:rsidRPr="00BF0BD7" w:rsidRDefault="00BF0BD7" w:rsidP="00BF0BD7">
                      <w:pPr>
                        <w:rPr>
                          <w:b/>
                          <w:bCs/>
                          <w:color w:val="FFFFFF" w:themeColor="background1"/>
                          <w:sz w:val="44"/>
                          <w:szCs w:val="44"/>
                          <w:lang w:val="en-US"/>
                        </w:rPr>
                      </w:pPr>
                      <w:r w:rsidRPr="00BF0BD7">
                        <w:rPr>
                          <w:rFonts w:eastAsia="Arial" w:cs="Arial"/>
                          <w:b/>
                          <w:color w:val="FFFFFF" w:themeColor="background1"/>
                          <w:w w:val="95"/>
                          <w:sz w:val="40"/>
                          <w:lang w:val="en-GB" w:eastAsia="en-GB" w:bidi="en-GB"/>
                        </w:rPr>
                        <w:t>Graz Law Working Paper Series</w:t>
                      </w:r>
                      <w:r w:rsidRPr="00BF0BD7">
                        <w:rPr>
                          <w:b/>
                          <w:bCs/>
                          <w:color w:val="FFFFFF" w:themeColor="background1"/>
                          <w:sz w:val="44"/>
                          <w:szCs w:val="44"/>
                          <w:lang w:val="en-US"/>
                        </w:rPr>
                        <w:t xml:space="preserve"> </w:t>
                      </w:r>
                    </w:p>
                    <w:p w14:paraId="79E5BE72" w14:textId="77777777" w:rsidR="00BF0BD7" w:rsidRPr="00652F88" w:rsidRDefault="00BF0BD7" w:rsidP="00BF0BD7">
                      <w:pPr>
                        <w:rPr>
                          <w:color w:val="FFFFFF" w:themeColor="background1"/>
                          <w:sz w:val="40"/>
                          <w:szCs w:val="40"/>
                          <w:lang w:val="en-GB"/>
                        </w:rPr>
                      </w:pPr>
                    </w:p>
                    <w:p w14:paraId="7DC80F53" w14:textId="78ACE650" w:rsidR="00BF0BD7" w:rsidRPr="00E67BC7" w:rsidRDefault="00BF0BD7" w:rsidP="00BF0BD7">
                      <w:pPr>
                        <w:rPr>
                          <w:color w:val="FFFFFF" w:themeColor="background1"/>
                          <w:sz w:val="40"/>
                          <w:szCs w:val="40"/>
                          <w:lang w:val="en-GB"/>
                        </w:rPr>
                      </w:pPr>
                      <w:r w:rsidRPr="00E67BC7">
                        <w:rPr>
                          <w:color w:val="FFFFFF" w:themeColor="background1"/>
                          <w:sz w:val="40"/>
                          <w:szCs w:val="40"/>
                          <w:lang w:val="en-GB"/>
                        </w:rPr>
                        <w:t xml:space="preserve">Working </w:t>
                      </w:r>
                      <w:proofErr w:type="gramStart"/>
                      <w:r w:rsidRPr="00E67BC7">
                        <w:rPr>
                          <w:color w:val="FFFFFF" w:themeColor="background1"/>
                          <w:sz w:val="40"/>
                          <w:szCs w:val="40"/>
                          <w:lang w:val="en-GB"/>
                        </w:rPr>
                        <w:t>Paper</w:t>
                      </w:r>
                      <w:proofErr w:type="gramEnd"/>
                      <w:r w:rsidR="00E222DC">
                        <w:rPr>
                          <w:color w:val="FFFFFF" w:themeColor="background1"/>
                          <w:sz w:val="40"/>
                          <w:szCs w:val="40"/>
                          <w:lang w:val="en-GB"/>
                        </w:rPr>
                        <w:t xml:space="preserve"> No</w:t>
                      </w:r>
                      <w:r w:rsidRPr="00E67BC7">
                        <w:rPr>
                          <w:color w:val="FFFFFF" w:themeColor="background1"/>
                          <w:sz w:val="40"/>
                          <w:szCs w:val="40"/>
                          <w:lang w:val="en-GB"/>
                        </w:rPr>
                        <w:t xml:space="preserve"> </w:t>
                      </w:r>
                      <w:r w:rsidR="0049351E">
                        <w:rPr>
                          <w:rStyle w:val="wpsnumberpage1Zchn"/>
                        </w:rPr>
                        <w:t>XX</w:t>
                      </w:r>
                      <w:r w:rsidRPr="00E67BC7">
                        <w:rPr>
                          <w:rStyle w:val="wpsnumberpage1Zchn"/>
                        </w:rPr>
                        <w:t>-2020</w:t>
                      </w:r>
                    </w:p>
                    <w:p w14:paraId="7F00E35A" w14:textId="77777777" w:rsidR="00B75070" w:rsidRPr="00E67BC7" w:rsidRDefault="00B75070">
                      <w:pPr>
                        <w:rPr>
                          <w:lang w:val="en-GB"/>
                        </w:rPr>
                      </w:pPr>
                    </w:p>
                  </w:txbxContent>
                </v:textbox>
                <w10:wrap anchory="page"/>
              </v:shape>
            </w:pict>
          </mc:Fallback>
        </mc:AlternateContent>
      </w:r>
      <w:r w:rsidR="00AE269E" w:rsidRPr="003515E0">
        <w:rPr>
          <w:rFonts w:cstheme="minorHAnsi"/>
          <w:noProof/>
          <w:sz w:val="40"/>
          <w:szCs w:val="40"/>
        </w:rPr>
        <mc:AlternateContent>
          <mc:Choice Requires="wps">
            <w:drawing>
              <wp:anchor distT="0" distB="0" distL="114300" distR="114300" simplePos="0" relativeHeight="251660288" behindDoc="0" locked="0" layoutInCell="1" allowOverlap="1" wp14:anchorId="1987A04A" wp14:editId="031CF5D4">
                <wp:simplePos x="0" y="0"/>
                <wp:positionH relativeFrom="column">
                  <wp:posOffset>2508250</wp:posOffset>
                </wp:positionH>
                <wp:positionV relativeFrom="page">
                  <wp:posOffset>6371145</wp:posOffset>
                </wp:positionV>
                <wp:extent cx="2827655" cy="509905"/>
                <wp:effectExtent l="0" t="0" r="0" b="0"/>
                <wp:wrapNone/>
                <wp:docPr id="5" name="Textfeld 5"/>
                <wp:cNvGraphicFramePr/>
                <a:graphic xmlns:a="http://schemas.openxmlformats.org/drawingml/2006/main">
                  <a:graphicData uri="http://schemas.microsoft.com/office/word/2010/wordprocessingShape">
                    <wps:wsp>
                      <wps:cNvSpPr txBox="1"/>
                      <wps:spPr>
                        <a:xfrm>
                          <a:off x="0" y="0"/>
                          <a:ext cx="2827655" cy="509905"/>
                        </a:xfrm>
                        <a:prstGeom prst="rect">
                          <a:avLst/>
                        </a:prstGeom>
                        <a:noFill/>
                        <a:ln w="6350">
                          <a:noFill/>
                        </a:ln>
                      </wps:spPr>
                      <wps:txbx>
                        <w:txbxContent>
                          <w:p w14:paraId="1D491E45" w14:textId="77777777" w:rsidR="00B75070" w:rsidRDefault="00B75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7A04A" id="Textfeld 5" o:spid="_x0000_s1028" type="#_x0000_t202" style="position:absolute;margin-left:197.5pt;margin-top:501.65pt;width:222.65pt;height:4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" filled="f" stroked="f" strokeweight=".5pt">
                <v:textbox>
                  <w:txbxContent>
                    <w:p w14:paraId="1D491E45" w14:textId="77777777" w:rsidR="00B75070" w:rsidRDefault="00B75070"/>
                  </w:txbxContent>
                </v:textbox>
                <w10:wrap anchory="page"/>
              </v:shape>
            </w:pict>
          </mc:Fallback>
        </mc:AlternateContent>
      </w:r>
      <w:r w:rsidR="0025762A" w:rsidRPr="009E4E66">
        <w:rPr>
          <w:rFonts w:cstheme="minorHAnsi"/>
          <w:lang w:val="de-DE"/>
        </w:rPr>
        <w:br w:type="page"/>
      </w:r>
    </w:p>
    <w:p w14:paraId="67383898" w14:textId="77777777" w:rsidR="000E1F2A" w:rsidRPr="009E4E66" w:rsidRDefault="000E1F2A">
      <w:pPr>
        <w:rPr>
          <w:rFonts w:cstheme="minorHAnsi"/>
          <w:lang w:val="de-DE"/>
        </w:rPr>
      </w:pPr>
    </w:p>
    <w:p w14:paraId="72E01C59" w14:textId="77777777" w:rsidR="00123F9E" w:rsidRPr="009E4E66" w:rsidRDefault="00123F9E">
      <w:pPr>
        <w:rPr>
          <w:rFonts w:cstheme="minorHAnsi"/>
          <w:lang w:val="de-DE"/>
        </w:rPr>
      </w:pPr>
    </w:p>
    <w:p w14:paraId="1AAC6936" w14:textId="77777777" w:rsidR="00130727" w:rsidRPr="009E4E66" w:rsidRDefault="00130727">
      <w:pPr>
        <w:rPr>
          <w:rFonts w:cstheme="minorHAnsi"/>
          <w:lang w:val="de-DE"/>
        </w:rPr>
      </w:pPr>
    </w:p>
    <w:p w14:paraId="634CFF3A" w14:textId="4362C6B5" w:rsidR="00123F9E" w:rsidRPr="009E4E66" w:rsidRDefault="009E4E66" w:rsidP="00201ECC">
      <w:pPr>
        <w:spacing w:after="120"/>
        <w:rPr>
          <w:rFonts w:cstheme="minorHAnsi"/>
          <w:b/>
          <w:bCs/>
          <w:color w:val="C00000"/>
          <w:sz w:val="28"/>
          <w:szCs w:val="26"/>
          <w:lang w:val="de-DE"/>
        </w:rPr>
      </w:pPr>
      <w:r w:rsidRPr="009E4E66">
        <w:rPr>
          <w:rFonts w:cstheme="minorHAnsi"/>
          <w:b/>
          <w:bCs/>
          <w:color w:val="C00000"/>
          <w:sz w:val="28"/>
          <w:szCs w:val="26"/>
          <w:lang w:val="de-DE"/>
        </w:rPr>
        <w:t>Üb</w:t>
      </w:r>
      <w:r>
        <w:rPr>
          <w:rFonts w:cstheme="minorHAnsi"/>
          <w:b/>
          <w:bCs/>
          <w:color w:val="C00000"/>
          <w:sz w:val="28"/>
          <w:szCs w:val="26"/>
          <w:lang w:val="de-DE"/>
        </w:rPr>
        <w:t>er die Reihe</w:t>
      </w:r>
    </w:p>
    <w:p w14:paraId="661EB6A1" w14:textId="4D556C5E" w:rsidR="00E222DC" w:rsidRPr="00E222DC" w:rsidRDefault="00E222DC" w:rsidP="00E222DC">
      <w:pPr>
        <w:spacing w:line="360" w:lineRule="auto"/>
        <w:jc w:val="both"/>
        <w:rPr>
          <w:rFonts w:cstheme="minorHAnsi"/>
          <w:lang w:val="de-DE"/>
        </w:rPr>
      </w:pPr>
      <w:bookmarkStart w:id="0" w:name="_Hlk52802701"/>
      <w:r w:rsidRPr="00E222DC">
        <w:rPr>
          <w:rFonts w:cstheme="minorHAnsi"/>
          <w:lang w:val="de-DE"/>
        </w:rPr>
        <w:t>Die</w:t>
      </w:r>
      <w:r>
        <w:rPr>
          <w:rFonts w:cstheme="minorHAnsi"/>
          <w:lang w:val="de-DE"/>
        </w:rPr>
        <w:t xml:space="preserve"> </w:t>
      </w:r>
      <w:r w:rsidRPr="00E222DC">
        <w:rPr>
          <w:rFonts w:cstheme="minorHAnsi"/>
          <w:b/>
          <w:bCs/>
          <w:i/>
          <w:lang w:val="de-DE"/>
        </w:rPr>
        <w:t>Graz Law Working Paper Series</w:t>
      </w:r>
      <w:r>
        <w:rPr>
          <w:rFonts w:cstheme="minorHAnsi"/>
          <w:b/>
          <w:bCs/>
          <w:lang w:val="de-DE"/>
        </w:rPr>
        <w:t xml:space="preserve"> </w:t>
      </w:r>
      <w:r w:rsidRPr="00E222DC">
        <w:rPr>
          <w:rFonts w:cstheme="minorHAnsi"/>
          <w:lang w:val="de-DE"/>
        </w:rPr>
        <w:t>startete im Herbst 2020. Ihr Ziel ist es, die Breite und Qualität der rechtswissenschaftlichen Forschung an der Grazer Rechtswissenschaftlichen Fakultät (Rewi Graz) abzubilden und einem breiten wissenschaftlichen Publikum frühzeitigen, kostenfreien Zugang zu dieser Forschung zu ermöglichen. Die Reihe umfasst rechtswissenschaftliche Forschung von Fakultätsmitgliedern der Rewi Graz, DoktorandInnen und GastwissenschaftlerInnen. Alle rechtwissenschaftlichen Fachgebiete sind eingeladen, zur Reihe beizutragen, darin inbegriffen das öffentliche Recht, das Privatrecht, rechtsvergleichende Forschung sowie interdisziplinäre Ansätze. Die Working Papers werden elektronisch veröffentlicht und sind online kostenfrei zugänglich. Die Reihe wird auf </w:t>
      </w:r>
      <w:hyperlink r:id="rId18" w:tgtFrame="_blank" w:history="1">
        <w:r w:rsidRPr="00E222DC">
          <w:rPr>
            <w:rFonts w:cstheme="minorHAnsi"/>
            <w:b/>
            <w:color w:val="C00000"/>
            <w:u w:val="single"/>
            <w:lang w:val="de-DE"/>
          </w:rPr>
          <w:t>SSRN</w:t>
        </w:r>
        <w:r w:rsidRPr="00E222DC">
          <w:rPr>
            <w:rFonts w:cstheme="minorHAnsi"/>
            <w:color w:val="C00000"/>
            <w:lang w:val="de-DE"/>
          </w:rPr>
          <w:t> </w:t>
        </w:r>
      </w:hyperlink>
      <w:r w:rsidRPr="00E222DC">
        <w:rPr>
          <w:rFonts w:cstheme="minorHAnsi"/>
          <w:lang w:val="de-DE"/>
        </w:rPr>
        <w:t>gehostet.</w:t>
      </w:r>
    </w:p>
    <w:bookmarkEnd w:id="0"/>
    <w:p w14:paraId="1A76C1B0" w14:textId="77777777" w:rsidR="003F125F" w:rsidRPr="00B44B54" w:rsidRDefault="003F125F">
      <w:pPr>
        <w:rPr>
          <w:rFonts w:cstheme="minorHAnsi"/>
          <w:lang w:val="de-DE"/>
        </w:rPr>
      </w:pPr>
    </w:p>
    <w:p w14:paraId="58F14F5C" w14:textId="1AC6B0BA" w:rsidR="003F125F" w:rsidRPr="00B44B54" w:rsidRDefault="003F125F">
      <w:pPr>
        <w:rPr>
          <w:rFonts w:cstheme="minorHAnsi"/>
          <w:lang w:val="de-DE"/>
        </w:rPr>
      </w:pPr>
    </w:p>
    <w:p w14:paraId="4C7E5FDE" w14:textId="77777777" w:rsidR="000C663C" w:rsidRPr="00B44B54" w:rsidRDefault="000C663C">
      <w:pPr>
        <w:rPr>
          <w:rFonts w:cstheme="minorHAnsi"/>
          <w:lang w:val="de-DE"/>
        </w:rPr>
      </w:pPr>
    </w:p>
    <w:p w14:paraId="3A62654F" w14:textId="77777777" w:rsidR="00E56DCD" w:rsidRPr="00B44B54" w:rsidRDefault="00E56DCD">
      <w:pPr>
        <w:rPr>
          <w:rFonts w:cstheme="minorHAnsi"/>
          <w:lang w:val="de-DE"/>
        </w:rPr>
      </w:pPr>
    </w:p>
    <w:p w14:paraId="3C7E4EC5" w14:textId="77777777" w:rsidR="00601FAD" w:rsidRPr="00B44B54" w:rsidRDefault="00601FAD">
      <w:pPr>
        <w:rPr>
          <w:rFonts w:cstheme="minorHAnsi"/>
          <w:lang w:val="de-DE"/>
        </w:rPr>
      </w:pPr>
    </w:p>
    <w:p w14:paraId="54A0A6F1" w14:textId="77777777" w:rsidR="00201ECC" w:rsidRPr="00B44B54" w:rsidRDefault="00201ECC">
      <w:pPr>
        <w:rPr>
          <w:rFonts w:cstheme="minorHAnsi"/>
          <w:lang w:val="de-DE"/>
        </w:rPr>
      </w:pPr>
    </w:p>
    <w:p w14:paraId="664A1783" w14:textId="77777777" w:rsidR="009E4E66" w:rsidRPr="00C00D5B" w:rsidRDefault="009E4E66" w:rsidP="009E4E66">
      <w:pPr>
        <w:spacing w:line="360" w:lineRule="auto"/>
        <w:rPr>
          <w:rFonts w:eastAsia="Arial" w:cstheme="minorHAnsi"/>
          <w:lang w:val="de-DE" w:eastAsia="en-GB" w:bidi="en-GB"/>
        </w:rPr>
      </w:pPr>
      <w:r w:rsidRPr="00C00D5B">
        <w:rPr>
          <w:rFonts w:eastAsia="Arial" w:cstheme="minorHAnsi"/>
          <w:lang w:val="de-DE" w:eastAsia="en-GB" w:bidi="en-GB"/>
        </w:rPr>
        <w:t>Rechtswissenschaftliche F</w:t>
      </w:r>
      <w:r>
        <w:rPr>
          <w:rFonts w:eastAsia="Arial" w:cstheme="minorHAnsi"/>
          <w:lang w:val="de-DE" w:eastAsia="en-GB" w:bidi="en-GB"/>
        </w:rPr>
        <w:t>akultät</w:t>
      </w:r>
    </w:p>
    <w:p w14:paraId="4374F30D" w14:textId="77777777" w:rsidR="009E4E66" w:rsidRPr="00C00D5B" w:rsidRDefault="009E4E66" w:rsidP="009E4E66">
      <w:pPr>
        <w:spacing w:line="360" w:lineRule="auto"/>
        <w:rPr>
          <w:rFonts w:eastAsia="Arial" w:cstheme="minorHAnsi"/>
          <w:lang w:val="de-DE" w:eastAsia="en-GB" w:bidi="en-GB"/>
        </w:rPr>
      </w:pPr>
      <w:r>
        <w:rPr>
          <w:rFonts w:eastAsia="Arial" w:cstheme="minorHAnsi"/>
          <w:lang w:val="de-DE" w:eastAsia="en-GB" w:bidi="en-GB"/>
        </w:rPr>
        <w:t>Universität Graz</w:t>
      </w:r>
    </w:p>
    <w:p w14:paraId="789D1A3A" w14:textId="77777777" w:rsidR="009E4E66" w:rsidRPr="003515E0" w:rsidRDefault="009E4E66" w:rsidP="009E4E66">
      <w:pPr>
        <w:spacing w:line="360" w:lineRule="auto"/>
        <w:rPr>
          <w:rFonts w:eastAsia="Arial" w:cstheme="minorHAnsi"/>
          <w:lang w:eastAsia="en-GB" w:bidi="en-GB"/>
        </w:rPr>
      </w:pPr>
      <w:r w:rsidRPr="003515E0">
        <w:rPr>
          <w:rFonts w:eastAsia="Arial" w:cstheme="minorHAnsi"/>
          <w:lang w:eastAsia="en-GB" w:bidi="en-GB"/>
        </w:rPr>
        <w:t>Universitätsstraße 15</w:t>
      </w:r>
    </w:p>
    <w:p w14:paraId="3E04217A" w14:textId="77777777" w:rsidR="009E4E66" w:rsidRDefault="009E4E66" w:rsidP="009E4E66">
      <w:pPr>
        <w:spacing w:line="360" w:lineRule="auto"/>
        <w:rPr>
          <w:rFonts w:eastAsia="Arial" w:cstheme="minorHAnsi"/>
          <w:lang w:eastAsia="en-GB" w:bidi="en-GB"/>
        </w:rPr>
      </w:pPr>
      <w:r w:rsidRPr="003515E0">
        <w:rPr>
          <w:rFonts w:eastAsia="Arial" w:cstheme="minorHAnsi"/>
          <w:lang w:eastAsia="en-GB" w:bidi="en-GB"/>
        </w:rPr>
        <w:t>8010 Graz</w:t>
      </w:r>
    </w:p>
    <w:p w14:paraId="3F850948" w14:textId="77777777" w:rsidR="009E4E66" w:rsidRPr="003515E0" w:rsidRDefault="009E4E66" w:rsidP="009E4E66">
      <w:pPr>
        <w:rPr>
          <w:rFonts w:eastAsia="Arial" w:cstheme="minorHAnsi"/>
          <w:lang w:eastAsia="en-GB" w:bidi="en-GB"/>
        </w:rPr>
      </w:pPr>
      <w:r>
        <w:rPr>
          <w:rFonts w:eastAsia="Arial" w:cstheme="minorHAnsi"/>
          <w:lang w:eastAsia="en-GB" w:bidi="en-GB"/>
        </w:rPr>
        <w:t>Österreich</w:t>
      </w:r>
    </w:p>
    <w:p w14:paraId="57522156" w14:textId="77777777" w:rsidR="003F125F" w:rsidRPr="003515E0" w:rsidRDefault="003F125F">
      <w:pPr>
        <w:rPr>
          <w:rFonts w:cstheme="minorHAnsi"/>
        </w:rPr>
      </w:pPr>
    </w:p>
    <w:p w14:paraId="04D5B391" w14:textId="77777777" w:rsidR="003F125F" w:rsidRPr="003515E0" w:rsidRDefault="003F125F">
      <w:pPr>
        <w:rPr>
          <w:rFonts w:cstheme="minorHAnsi"/>
        </w:rPr>
      </w:pPr>
    </w:p>
    <w:p w14:paraId="1556748E" w14:textId="77777777" w:rsidR="00201ECC" w:rsidRPr="003515E0" w:rsidRDefault="00201ECC" w:rsidP="00201ECC">
      <w:pPr>
        <w:tabs>
          <w:tab w:val="left" w:pos="993"/>
        </w:tabs>
        <w:rPr>
          <w:rFonts w:cstheme="minorHAnsi"/>
        </w:rPr>
      </w:pPr>
      <w:r w:rsidRPr="003515E0">
        <w:rPr>
          <w:rFonts w:cstheme="minorHAnsi"/>
          <w:b/>
          <w:bCs/>
        </w:rPr>
        <w:t xml:space="preserve">E-Mail: </w:t>
      </w:r>
      <w:hyperlink r:id="rId19" w:history="1">
        <w:r w:rsidRPr="00E222DC">
          <w:rPr>
            <w:rStyle w:val="Hyperlink"/>
            <w:rFonts w:cstheme="minorHAnsi"/>
            <w:b/>
            <w:color w:val="C00000"/>
          </w:rPr>
          <w:t>law.wps@uni-graz.at</w:t>
        </w:r>
      </w:hyperlink>
      <w:r w:rsidRPr="003515E0">
        <w:rPr>
          <w:rFonts w:cstheme="minorHAnsi"/>
          <w:color w:val="C00000"/>
        </w:rPr>
        <w:t xml:space="preserve"> </w:t>
      </w:r>
    </w:p>
    <w:p w14:paraId="30C22BE0" w14:textId="11A5A6F0" w:rsidR="00201ECC" w:rsidRDefault="00201ECC" w:rsidP="00201ECC">
      <w:pPr>
        <w:tabs>
          <w:tab w:val="left" w:pos="993"/>
        </w:tabs>
        <w:rPr>
          <w:rFonts w:cstheme="minorHAnsi"/>
        </w:rPr>
      </w:pPr>
    </w:p>
    <w:p w14:paraId="1B020627" w14:textId="77777777" w:rsidR="00E222DC" w:rsidRPr="003515E0" w:rsidRDefault="00E222DC" w:rsidP="00201ECC">
      <w:pPr>
        <w:tabs>
          <w:tab w:val="left" w:pos="993"/>
        </w:tabs>
        <w:rPr>
          <w:rFonts w:cstheme="minorHAnsi"/>
        </w:rPr>
      </w:pPr>
    </w:p>
    <w:bookmarkStart w:id="1" w:name="_Hlk52802740"/>
    <w:p w14:paraId="241A045F" w14:textId="5EF5B82B" w:rsidR="003F125F" w:rsidRPr="00E222DC" w:rsidRDefault="00E222DC" w:rsidP="00201ECC">
      <w:pPr>
        <w:tabs>
          <w:tab w:val="left" w:pos="993"/>
        </w:tabs>
        <w:rPr>
          <w:rFonts w:cstheme="minorHAnsi"/>
          <w:b/>
          <w:color w:val="C00000"/>
          <w:u w:val="single"/>
        </w:rPr>
      </w:pPr>
      <w:r w:rsidRPr="00E222DC">
        <w:rPr>
          <w:b/>
          <w:color w:val="C00000"/>
          <w:u w:val="single"/>
        </w:rPr>
        <w:fldChar w:fldCharType="begin"/>
      </w:r>
      <w:r w:rsidRPr="00E222DC">
        <w:rPr>
          <w:b/>
          <w:color w:val="C00000"/>
          <w:u w:val="single"/>
        </w:rPr>
        <w:instrText xml:space="preserve"> HYPERLINK "https://rewi.uni-graz.at/de/forschen-1/working-paper-series/" </w:instrText>
      </w:r>
      <w:r w:rsidRPr="00E222DC">
        <w:rPr>
          <w:b/>
          <w:color w:val="C00000"/>
          <w:u w:val="single"/>
        </w:rPr>
        <w:fldChar w:fldCharType="separate"/>
      </w:r>
      <w:r w:rsidRPr="00E222DC">
        <w:rPr>
          <w:rStyle w:val="Hyperlink"/>
          <w:b/>
          <w:color w:val="C00000"/>
        </w:rPr>
        <w:t>rewi.uni-graz.at/de/forschen/working-paper-series/</w:t>
      </w:r>
      <w:r w:rsidRPr="00E222DC">
        <w:rPr>
          <w:b/>
          <w:color w:val="C00000"/>
          <w:u w:val="single"/>
        </w:rPr>
        <w:fldChar w:fldCharType="end"/>
      </w:r>
    </w:p>
    <w:bookmarkEnd w:id="1"/>
    <w:p w14:paraId="7DBF1B25" w14:textId="77777777" w:rsidR="009E4E66" w:rsidRPr="009E4E66" w:rsidRDefault="009E4E66" w:rsidP="00201ECC">
      <w:pPr>
        <w:tabs>
          <w:tab w:val="left" w:pos="993"/>
        </w:tabs>
        <w:rPr>
          <w:rFonts w:cstheme="minorHAnsi"/>
          <w:lang w:val="de-DE"/>
        </w:rPr>
      </w:pPr>
    </w:p>
    <w:p w14:paraId="60BEF6DB" w14:textId="77777777" w:rsidR="00201ECC" w:rsidRPr="009E4E66" w:rsidRDefault="00CE0CC2" w:rsidP="00201ECC">
      <w:pPr>
        <w:tabs>
          <w:tab w:val="left" w:pos="993"/>
        </w:tabs>
        <w:rPr>
          <w:rFonts w:cstheme="minorHAnsi"/>
          <w:lang w:val="de-DE"/>
        </w:rPr>
      </w:pPr>
      <w:r w:rsidRPr="003515E0">
        <w:rPr>
          <w:rFonts w:cstheme="minorHAnsi"/>
          <w:noProof/>
          <w:lang w:val="en-US"/>
        </w:rPr>
        <w:drawing>
          <wp:anchor distT="0" distB="0" distL="114300" distR="114300" simplePos="0" relativeHeight="251663360" behindDoc="0" locked="0" layoutInCell="1" allowOverlap="1" wp14:anchorId="090F694F" wp14:editId="2F47C462">
            <wp:simplePos x="0" y="0"/>
            <wp:positionH relativeFrom="column">
              <wp:posOffset>2573</wp:posOffset>
            </wp:positionH>
            <wp:positionV relativeFrom="paragraph">
              <wp:posOffset>152801</wp:posOffset>
            </wp:positionV>
            <wp:extent cx="218228" cy="216000"/>
            <wp:effectExtent l="0" t="0" r="0" b="0"/>
            <wp:wrapNone/>
            <wp:docPr id="19" name="Grafik 19" descr="Ein Bild, das Zeichnung enthält.&#10;&#10;Automatisch generierte Beschreibu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Zeichnung enthält.&#10;&#10;Automatisch generierte Beschreibung">
                      <a:hlinkClick r:id="rId20"/>
                    </pic:cNvPr>
                    <pic:cNvPicPr>
                      <a:picLocks noChangeAspect="1"/>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218228" cy="216000"/>
                    </a:xfrm>
                    <a:prstGeom prst="rect">
                      <a:avLst/>
                    </a:prstGeom>
                  </pic:spPr>
                </pic:pic>
              </a:graphicData>
            </a:graphic>
          </wp:anchor>
        </w:drawing>
      </w:r>
      <w:r w:rsidRPr="003515E0">
        <w:rPr>
          <w:rFonts w:cstheme="minorHAnsi"/>
          <w:noProof/>
          <w:lang w:val="en-US"/>
        </w:rPr>
        <w:drawing>
          <wp:anchor distT="0" distB="0" distL="114300" distR="114300" simplePos="0" relativeHeight="251664384" behindDoc="0" locked="0" layoutInCell="1" allowOverlap="1" wp14:anchorId="6F45B569" wp14:editId="604D7B96">
            <wp:simplePos x="0" y="0"/>
            <wp:positionH relativeFrom="column">
              <wp:posOffset>253397</wp:posOffset>
            </wp:positionH>
            <wp:positionV relativeFrom="paragraph">
              <wp:posOffset>152801</wp:posOffset>
            </wp:positionV>
            <wp:extent cx="216001" cy="213773"/>
            <wp:effectExtent l="0" t="0" r="0" b="2540"/>
            <wp:wrapNone/>
            <wp:docPr id="20" name="Grafik 20" descr="Ein Bild, das Objekt, Zeichnung enthält.&#10;&#10;Automatisch generierte Beschreibu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Objekt, Zeichnung enthält.&#10;&#10;Automatisch generierte Beschreibung">
                      <a:hlinkClick r:id="rId22"/>
                    </pic:cNvPr>
                    <pic:cNvPicPr>
                      <a:picLocks noChangeAspect="1"/>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216001" cy="213773"/>
                    </a:xfrm>
                    <a:prstGeom prst="rect">
                      <a:avLst/>
                    </a:prstGeom>
                  </pic:spPr>
                </pic:pic>
              </a:graphicData>
            </a:graphic>
          </wp:anchor>
        </w:drawing>
      </w:r>
      <w:r w:rsidRPr="003515E0">
        <w:rPr>
          <w:rFonts w:cstheme="minorHAnsi"/>
          <w:noProof/>
          <w:lang w:val="en-US"/>
        </w:rPr>
        <w:drawing>
          <wp:anchor distT="0" distB="0" distL="114300" distR="114300" simplePos="0" relativeHeight="251665408" behindDoc="0" locked="0" layoutInCell="1" allowOverlap="1" wp14:anchorId="178B0415" wp14:editId="4B286442">
            <wp:simplePos x="0" y="0"/>
            <wp:positionH relativeFrom="column">
              <wp:posOffset>511107</wp:posOffset>
            </wp:positionH>
            <wp:positionV relativeFrom="paragraph">
              <wp:posOffset>153785</wp:posOffset>
            </wp:positionV>
            <wp:extent cx="211548" cy="213773"/>
            <wp:effectExtent l="0" t="0" r="4445" b="2540"/>
            <wp:wrapNone/>
            <wp:docPr id="21" name="Grafik 21" descr="Ein Bild, das Tier, Vogel enthält.&#10;&#10;Automatisch generierte Beschreibu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ier, Vogel enthält.&#10;&#10;Automatisch generierte Beschreibung">
                      <a:hlinkClick r:id="rId24"/>
                    </pic:cNvPr>
                    <pic:cNvPicPr>
                      <a:picLocks noChangeAspect="1"/>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211548" cy="213773"/>
                    </a:xfrm>
                    <a:prstGeom prst="rect">
                      <a:avLst/>
                    </a:prstGeom>
                  </pic:spPr>
                </pic:pic>
              </a:graphicData>
            </a:graphic>
          </wp:anchor>
        </w:drawing>
      </w:r>
    </w:p>
    <w:p w14:paraId="191127D3" w14:textId="77777777" w:rsidR="00201ECC" w:rsidRPr="009E4E66" w:rsidRDefault="00201ECC">
      <w:pPr>
        <w:rPr>
          <w:rFonts w:cstheme="minorHAnsi"/>
          <w:b/>
          <w:bCs/>
          <w:lang w:val="de-DE"/>
        </w:rPr>
      </w:pPr>
    </w:p>
    <w:p w14:paraId="4231799B" w14:textId="77777777" w:rsidR="00761D79" w:rsidRPr="009E4E66" w:rsidRDefault="00761D79">
      <w:pPr>
        <w:rPr>
          <w:rFonts w:cstheme="minorHAnsi"/>
          <w:b/>
          <w:bCs/>
          <w:lang w:val="de-DE"/>
        </w:rPr>
      </w:pPr>
    </w:p>
    <w:p w14:paraId="19C2B7ED" w14:textId="77777777" w:rsidR="009D7971" w:rsidRPr="009E4E66" w:rsidRDefault="009D7971">
      <w:pPr>
        <w:rPr>
          <w:rFonts w:cstheme="minorHAnsi"/>
          <w:b/>
          <w:bCs/>
          <w:lang w:val="de-DE"/>
        </w:rPr>
      </w:pPr>
    </w:p>
    <w:p w14:paraId="5E16BBDD" w14:textId="71EE58A8" w:rsidR="00761D79" w:rsidRPr="009E4E66" w:rsidRDefault="009E4E66">
      <w:pPr>
        <w:rPr>
          <w:rFonts w:cstheme="minorHAnsi"/>
          <w:b/>
          <w:bCs/>
          <w:lang w:val="de-DE"/>
        </w:rPr>
      </w:pPr>
      <w:r w:rsidRPr="009E4E66">
        <w:rPr>
          <w:rFonts w:cstheme="minorHAnsi"/>
          <w:b/>
          <w:bCs/>
          <w:lang w:val="de-DE"/>
        </w:rPr>
        <w:t>Zitiervorschlag</w:t>
      </w:r>
      <w:r w:rsidR="00761D79" w:rsidRPr="009E4E66">
        <w:rPr>
          <w:rFonts w:cstheme="minorHAnsi"/>
          <w:b/>
          <w:bCs/>
          <w:lang w:val="de-DE"/>
        </w:rPr>
        <w:t>:</w:t>
      </w:r>
    </w:p>
    <w:p w14:paraId="7C4593BB" w14:textId="1C15FE0C" w:rsidR="007D1A22" w:rsidRPr="00E222DC" w:rsidRDefault="00514E8A">
      <w:pPr>
        <w:rPr>
          <w:rFonts w:cstheme="minorHAnsi"/>
          <w:lang w:val="en-US"/>
        </w:rPr>
      </w:pPr>
      <w:sdt>
        <w:sdtPr>
          <w:rPr>
            <w:rStyle w:val="wpsciteauthorZchn"/>
            <w:lang w:val="en-US"/>
          </w:rPr>
          <w:id w:val="1671677121"/>
          <w:placeholder>
            <w:docPart w:val="CE133837166C4F11B8C0E6DC769F4B58"/>
          </w:placeholder>
          <w:dataBinding w:prefixMappings="xmlns:ns0='autoren/wps' " w:xpath="/ns0:autoren[1]/ns0:Autor1ln[1]" w:storeItemID="{3507A3FA-FC15-434E-9C66-AC23B4AC8ABD}"/>
          <w:text/>
        </w:sdtPr>
        <w:sdtEndPr>
          <w:rPr>
            <w:rStyle w:val="wpsciteauthorZchn"/>
          </w:rPr>
        </w:sdtEndPr>
        <w:sdtContent>
          <w:r w:rsidR="009E4E66" w:rsidRPr="00E222DC">
            <w:rPr>
              <w:rStyle w:val="wpsciteauthorZchn"/>
              <w:lang w:val="en-US"/>
            </w:rPr>
            <w:t xml:space="preserve">Autor1 </w:t>
          </w:r>
          <w:proofErr w:type="spellStart"/>
          <w:r w:rsidR="009E4E66" w:rsidRPr="00E222DC">
            <w:rPr>
              <w:rStyle w:val="wpsciteauthorZchn"/>
              <w:lang w:val="en-US"/>
            </w:rPr>
            <w:t>Nachname</w:t>
          </w:r>
          <w:proofErr w:type="spellEnd"/>
        </w:sdtContent>
      </w:sdt>
      <w:r w:rsidR="003F125F" w:rsidRPr="00E222DC">
        <w:rPr>
          <w:rFonts w:cstheme="minorHAnsi"/>
          <w:i/>
          <w:iCs/>
          <w:lang w:val="en-US"/>
        </w:rPr>
        <w:t>/</w:t>
      </w:r>
      <w:sdt>
        <w:sdtPr>
          <w:rPr>
            <w:rStyle w:val="wpsciteauthorZchn"/>
            <w:lang w:val="en-US"/>
          </w:rPr>
          <w:id w:val="-1945524772"/>
          <w:placeholder>
            <w:docPart w:val="CFD3335E269E449492E7C905E1705B6A"/>
          </w:placeholder>
          <w:dataBinding w:prefixMappings="xmlns:ns0='autoren/wps' " w:xpath="/ns0:autoren[1]/ns0:Autor2ln[1]" w:storeItemID="{3507A3FA-FC15-434E-9C66-AC23B4AC8ABD}"/>
          <w:text/>
        </w:sdtPr>
        <w:sdtEndPr>
          <w:rPr>
            <w:rStyle w:val="wpsciteauthorZchn"/>
          </w:rPr>
        </w:sdtEndPr>
        <w:sdtContent>
          <w:r w:rsidR="009E4E66" w:rsidRPr="00E222DC">
            <w:rPr>
              <w:rStyle w:val="wpsciteauthorZchn"/>
              <w:lang w:val="en-US"/>
            </w:rPr>
            <w:t xml:space="preserve">Autor2 </w:t>
          </w:r>
          <w:proofErr w:type="spellStart"/>
          <w:r w:rsidR="009E4E66" w:rsidRPr="00E222DC">
            <w:rPr>
              <w:rStyle w:val="wpsciteauthorZchn"/>
              <w:lang w:val="en-US"/>
            </w:rPr>
            <w:t>Nachname</w:t>
          </w:r>
          <w:proofErr w:type="spellEnd"/>
        </w:sdtContent>
      </w:sdt>
      <w:r w:rsidR="003F125F" w:rsidRPr="00E222DC">
        <w:rPr>
          <w:rFonts w:cstheme="minorHAnsi"/>
          <w:lang w:val="en-US"/>
        </w:rPr>
        <w:t xml:space="preserve">, </w:t>
      </w:r>
      <w:r w:rsidR="006A3D96" w:rsidRPr="00E222DC">
        <w:rPr>
          <w:rFonts w:cstheme="minorHAnsi"/>
          <w:lang w:val="en-US"/>
        </w:rPr>
        <w:t>‘</w:t>
      </w:r>
      <w:sdt>
        <w:sdtPr>
          <w:rPr>
            <w:rStyle w:val="wpscitetitleZchn"/>
          </w:rPr>
          <w:id w:val="2116486189"/>
          <w:placeholder>
            <w:docPart w:val="B709256512B94E0FBD6ADAE2FA6E85A6"/>
          </w:placeholder>
          <w:dataBinding w:prefixMappings="xmlns:ns0='titel/wps' " w:xpath="/ns0:titel[1]/ns0:titel[1]" w:storeItemID="{B2122989-9974-4686-B8B4-5DC1BDA4E230}"/>
          <w:text/>
        </w:sdtPr>
        <w:sdtEndPr>
          <w:rPr>
            <w:rStyle w:val="Absatz-Standardschriftart"/>
            <w:rFonts w:cs="Times New Roman (Textkörper CS)"/>
            <w:lang w:val="de-AT"/>
          </w:rPr>
        </w:sdtEndPr>
        <w:sdtContent>
          <w:proofErr w:type="spellStart"/>
          <w:r w:rsidR="009E4E66" w:rsidRPr="00E222DC">
            <w:rPr>
              <w:rStyle w:val="wpscitetitleZchn"/>
            </w:rPr>
            <w:t>Werktitel</w:t>
          </w:r>
          <w:proofErr w:type="spellEnd"/>
        </w:sdtContent>
      </w:sdt>
      <w:r w:rsidR="006A3D96" w:rsidRPr="00E222DC">
        <w:rPr>
          <w:rFonts w:cstheme="minorHAnsi"/>
          <w:lang w:val="en-US"/>
        </w:rPr>
        <w:t>,’</w:t>
      </w:r>
      <w:r w:rsidR="003F125F" w:rsidRPr="00E222DC">
        <w:rPr>
          <w:rFonts w:cstheme="minorHAnsi"/>
          <w:lang w:val="en-US"/>
        </w:rPr>
        <w:t xml:space="preserve"> Graz Law Working Paper </w:t>
      </w:r>
      <w:r w:rsidR="003B7675" w:rsidRPr="00E222DC">
        <w:rPr>
          <w:rFonts w:cstheme="minorHAnsi"/>
          <w:lang w:val="en-US"/>
        </w:rPr>
        <w:t>N</w:t>
      </w:r>
      <w:r w:rsidR="00E222DC" w:rsidRPr="00E222DC">
        <w:rPr>
          <w:rFonts w:cstheme="minorHAnsi"/>
          <w:lang w:val="en-US"/>
        </w:rPr>
        <w:t>o</w:t>
      </w:r>
      <w:r w:rsidR="0049351E" w:rsidRPr="00E222DC">
        <w:rPr>
          <w:rFonts w:cstheme="minorHAnsi"/>
          <w:lang w:val="en-US"/>
        </w:rPr>
        <w:t xml:space="preserve"> XX-</w:t>
      </w:r>
      <w:r w:rsidR="003F125F" w:rsidRPr="00E222DC">
        <w:rPr>
          <w:rStyle w:val="wpscitenumberZchn"/>
          <w:lang w:val="en-US"/>
        </w:rPr>
        <w:t>20</w:t>
      </w:r>
      <w:r w:rsidR="003B7675" w:rsidRPr="00E222DC">
        <w:rPr>
          <w:rStyle w:val="wpscitenumberZchn"/>
          <w:lang w:val="en-US"/>
        </w:rPr>
        <w:t>20</w:t>
      </w:r>
      <w:r w:rsidR="003F125F" w:rsidRPr="00E222DC">
        <w:rPr>
          <w:rFonts w:cstheme="minorHAnsi"/>
          <w:lang w:val="en-US"/>
        </w:rPr>
        <w:t>.</w:t>
      </w:r>
      <w:r w:rsidR="007D1A22" w:rsidRPr="00E222DC">
        <w:rPr>
          <w:rFonts w:cstheme="minorHAnsi"/>
          <w:lang w:val="en-US"/>
        </w:rPr>
        <w:br w:type="page"/>
      </w:r>
    </w:p>
    <w:p w14:paraId="1441699E" w14:textId="77777777" w:rsidR="009D7971" w:rsidRPr="00E222DC" w:rsidRDefault="009D7971">
      <w:pPr>
        <w:rPr>
          <w:rFonts w:cstheme="minorHAnsi"/>
          <w:lang w:val="en-US"/>
        </w:rPr>
      </w:pPr>
    </w:p>
    <w:p w14:paraId="67F5A37E" w14:textId="77777777" w:rsidR="00BA5469" w:rsidRPr="00E222DC" w:rsidRDefault="00BA5469">
      <w:pPr>
        <w:rPr>
          <w:rFonts w:cstheme="minorHAnsi"/>
          <w:lang w:val="en-US"/>
        </w:rPr>
      </w:pPr>
    </w:p>
    <w:p w14:paraId="558DFBC1" w14:textId="77777777" w:rsidR="00BA5469" w:rsidRPr="00E222DC" w:rsidRDefault="00BA5469">
      <w:pPr>
        <w:rPr>
          <w:rFonts w:cstheme="minorHAnsi"/>
          <w:lang w:val="en-US"/>
        </w:rPr>
      </w:pPr>
    </w:p>
    <w:p w14:paraId="42FFF2EE" w14:textId="77777777" w:rsidR="009D7971" w:rsidRPr="003515E0" w:rsidRDefault="009D7971" w:rsidP="00BA5469">
      <w:pPr>
        <w:spacing w:after="120"/>
        <w:rPr>
          <w:rFonts w:cstheme="minorHAnsi"/>
          <w:b/>
          <w:bCs/>
          <w:color w:val="C00000"/>
          <w:sz w:val="28"/>
          <w:szCs w:val="26"/>
          <w:lang w:val="en-US"/>
        </w:rPr>
      </w:pPr>
      <w:r w:rsidRPr="003515E0">
        <w:rPr>
          <w:rFonts w:cstheme="minorHAnsi"/>
          <w:b/>
          <w:bCs/>
          <w:color w:val="C00000"/>
          <w:sz w:val="28"/>
          <w:szCs w:val="26"/>
          <w:lang w:val="en-US"/>
        </w:rPr>
        <w:t>Abstract</w:t>
      </w:r>
    </w:p>
    <w:sdt>
      <w:sdtPr>
        <w:rPr>
          <w:rStyle w:val="wpsabstractZchn"/>
        </w:rPr>
        <w:id w:val="-1221138419"/>
        <w:placeholder>
          <w:docPart w:val="7E03F5F21961450DA64A6A5617E1DF81"/>
        </w:placeholder>
      </w:sdtPr>
      <w:sdtEndPr>
        <w:rPr>
          <w:rStyle w:val="wpsabstractZchn"/>
        </w:rPr>
      </w:sdtEndPr>
      <w:sdtContent>
        <w:p w14:paraId="701769CD" w14:textId="4689949A" w:rsidR="009D7971" w:rsidRPr="00C21963" w:rsidRDefault="00A11436" w:rsidP="00BE1E86">
          <w:pPr>
            <w:spacing w:line="360" w:lineRule="auto"/>
            <w:jc w:val="both"/>
            <w:rPr>
              <w:lang w:val="en-GB"/>
            </w:rPr>
          </w:pPr>
          <w:r w:rsidRPr="007D5599">
            <w:rPr>
              <w:rStyle w:val="wpsabstractZchn"/>
              <w:highlight w:val="yellow"/>
            </w:rPr>
            <w:t xml:space="preserve">Abstract (max. 250 </w:t>
          </w:r>
          <w:r w:rsidR="009E4E66">
            <w:rPr>
              <w:rStyle w:val="wpsabstractZchn"/>
              <w:highlight w:val="yellow"/>
            </w:rPr>
            <w:t>Wörter</w:t>
          </w:r>
          <w:r w:rsidRPr="007D5599">
            <w:rPr>
              <w:rStyle w:val="wpsabstractZchn"/>
              <w:highlight w:val="yellow"/>
            </w:rPr>
            <w:t>)</w:t>
          </w:r>
        </w:p>
      </w:sdtContent>
    </w:sdt>
    <w:p w14:paraId="44C4D287" w14:textId="77777777" w:rsidR="00577602" w:rsidRDefault="00577602" w:rsidP="007B5026">
      <w:pPr>
        <w:spacing w:before="240"/>
        <w:jc w:val="both"/>
        <w:rPr>
          <w:rFonts w:cstheme="minorHAnsi"/>
          <w:b/>
          <w:bCs/>
          <w:lang w:val="en-GB"/>
        </w:rPr>
      </w:pPr>
    </w:p>
    <w:p w14:paraId="4D42D967" w14:textId="0B61DF6B" w:rsidR="0022068E" w:rsidRPr="0022068E" w:rsidRDefault="009D7971" w:rsidP="007B5026">
      <w:pPr>
        <w:spacing w:before="240"/>
        <w:jc w:val="both"/>
        <w:rPr>
          <w:rFonts w:cstheme="minorHAnsi"/>
          <w:noProof/>
          <w:lang w:val="en-GB"/>
        </w:rPr>
      </w:pPr>
      <w:r w:rsidRPr="0022068E">
        <w:rPr>
          <w:rFonts w:cstheme="minorHAnsi"/>
          <w:b/>
          <w:bCs/>
          <w:lang w:val="en-GB"/>
        </w:rPr>
        <w:t>Keywords</w:t>
      </w:r>
      <w:r w:rsidRPr="0022068E">
        <w:rPr>
          <w:rFonts w:cstheme="minorHAnsi"/>
          <w:lang w:val="en-GB"/>
        </w:rPr>
        <w:t>:</w:t>
      </w:r>
      <w:r w:rsidR="0022068E" w:rsidRPr="0022068E">
        <w:rPr>
          <w:rFonts w:cstheme="minorHAnsi"/>
          <w:lang w:val="en-GB"/>
        </w:rPr>
        <w:t xml:space="preserve"> </w:t>
      </w:r>
      <w:sdt>
        <w:sdtPr>
          <w:rPr>
            <w:rStyle w:val="wpskeywords"/>
          </w:rPr>
          <w:id w:val="955055423"/>
          <w:placeholder>
            <w:docPart w:val="66E9B4AB85C5455485C2A74052715925"/>
          </w:placeholder>
        </w:sdtPr>
        <w:sdtEndPr>
          <w:rPr>
            <w:rStyle w:val="Absatz-Standardschriftart"/>
            <w:rFonts w:cstheme="minorHAnsi"/>
            <w:lang w:val="en-US"/>
          </w:rPr>
        </w:sdtEndPr>
        <w:sdtContent>
          <w:r w:rsidR="00A11436" w:rsidRPr="007D5599">
            <w:rPr>
              <w:rStyle w:val="wpskeywords"/>
              <w:highlight w:val="yellow"/>
              <w:lang w:val="en-GB"/>
            </w:rPr>
            <w:t xml:space="preserve">Keywords (max. 8 </w:t>
          </w:r>
          <w:proofErr w:type="spellStart"/>
          <w:r w:rsidR="009E4E66">
            <w:rPr>
              <w:rStyle w:val="wpskeywords"/>
              <w:highlight w:val="yellow"/>
              <w:lang w:val="en-GB"/>
            </w:rPr>
            <w:t>Wörter</w:t>
          </w:r>
          <w:proofErr w:type="spellEnd"/>
          <w:r w:rsidR="00A11436" w:rsidRPr="007D5599">
            <w:rPr>
              <w:rStyle w:val="wpskeywords"/>
              <w:highlight w:val="yellow"/>
              <w:lang w:val="en-GB"/>
            </w:rPr>
            <w:t>)</w:t>
          </w:r>
        </w:sdtContent>
      </w:sdt>
    </w:p>
    <w:p w14:paraId="189B2F0B" w14:textId="77777777" w:rsidR="0048115C" w:rsidRPr="0022068E" w:rsidRDefault="00BA5469" w:rsidP="00BE1E86">
      <w:pPr>
        <w:pStyle w:val="wpsstandard"/>
      </w:pPr>
      <w:r>
        <w:rPr>
          <w:noProof/>
        </w:rPr>
        <mc:AlternateContent>
          <mc:Choice Requires="wps">
            <w:drawing>
              <wp:anchor distT="0" distB="0" distL="114300" distR="114300" simplePos="0" relativeHeight="251672576" behindDoc="0" locked="0" layoutInCell="1" allowOverlap="1" wp14:anchorId="679B0E84" wp14:editId="4288D64A">
                <wp:simplePos x="0" y="0"/>
                <wp:positionH relativeFrom="column">
                  <wp:posOffset>-94671</wp:posOffset>
                </wp:positionH>
                <wp:positionV relativeFrom="page">
                  <wp:posOffset>5572760</wp:posOffset>
                </wp:positionV>
                <wp:extent cx="979170" cy="316230"/>
                <wp:effectExtent l="0" t="0" r="0" b="7620"/>
                <wp:wrapNone/>
                <wp:docPr id="17" name="Textfeld 17"/>
                <wp:cNvGraphicFramePr/>
                <a:graphic xmlns:a="http://schemas.openxmlformats.org/drawingml/2006/main">
                  <a:graphicData uri="http://schemas.microsoft.com/office/word/2010/wordprocessingShape">
                    <wps:wsp>
                      <wps:cNvSpPr txBox="1"/>
                      <wps:spPr>
                        <a:xfrm>
                          <a:off x="0" y="0"/>
                          <a:ext cx="979170" cy="316230"/>
                        </a:xfrm>
                        <a:prstGeom prst="rect">
                          <a:avLst/>
                        </a:prstGeom>
                        <a:noFill/>
                        <a:ln w="6350">
                          <a:noFill/>
                        </a:ln>
                      </wps:spPr>
                      <wps:txbx>
                        <w:txbxContent>
                          <w:p w14:paraId="3DFA4316" w14:textId="29FCB43A" w:rsidR="00BA5469" w:rsidRPr="00E40654" w:rsidRDefault="00BA5469" w:rsidP="00BA5469">
                            <w:pPr>
                              <w:spacing w:after="120"/>
                              <w:rPr>
                                <w:rFonts w:cstheme="minorHAnsi"/>
                                <w:b/>
                                <w:bCs/>
                                <w:color w:val="C00000"/>
                                <w:sz w:val="28"/>
                                <w:szCs w:val="26"/>
                                <w:lang w:val="en-GB"/>
                              </w:rPr>
                            </w:pPr>
                            <w:r w:rsidRPr="00E40654">
                              <w:rPr>
                                <w:rFonts w:cstheme="minorHAnsi"/>
                                <w:b/>
                                <w:bCs/>
                                <w:color w:val="C00000"/>
                                <w:sz w:val="28"/>
                                <w:szCs w:val="26"/>
                                <w:lang w:val="en-GB"/>
                              </w:rPr>
                              <w:t>Autor</w:t>
                            </w:r>
                            <w:r w:rsidR="009E4E66">
                              <w:rPr>
                                <w:rFonts w:cstheme="minorHAnsi"/>
                                <w:b/>
                                <w:bCs/>
                                <w:color w:val="C00000"/>
                                <w:sz w:val="28"/>
                                <w:szCs w:val="26"/>
                                <w:lang w:val="en-GB"/>
                              </w:rPr>
                              <w:t>en</w:t>
                            </w:r>
                          </w:p>
                          <w:p w14:paraId="44EC6BD3" w14:textId="77777777" w:rsidR="00BA5469" w:rsidRDefault="00BA5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B0E84" id="Textfeld 17" o:spid="_x0000_s1029" type="#_x0000_t202" style="position:absolute;margin-left:-7.45pt;margin-top:438.8pt;width:77.1pt;height:2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" filled="f" stroked="f" strokeweight=".5pt">
                <v:textbox>
                  <w:txbxContent>
                    <w:p w14:paraId="3DFA4316" w14:textId="29FCB43A" w:rsidR="00BA5469" w:rsidRPr="00E40654" w:rsidRDefault="00BA5469" w:rsidP="00BA5469">
                      <w:pPr>
                        <w:spacing w:after="120"/>
                        <w:rPr>
                          <w:rFonts w:cstheme="minorHAnsi"/>
                          <w:b/>
                          <w:bCs/>
                          <w:color w:val="C00000"/>
                          <w:sz w:val="28"/>
                          <w:szCs w:val="26"/>
                          <w:lang w:val="en-GB"/>
                        </w:rPr>
                      </w:pPr>
                      <w:r w:rsidRPr="00E40654">
                        <w:rPr>
                          <w:rFonts w:cstheme="minorHAnsi"/>
                          <w:b/>
                          <w:bCs/>
                          <w:color w:val="C00000"/>
                          <w:sz w:val="28"/>
                          <w:szCs w:val="26"/>
                          <w:lang w:val="en-GB"/>
                        </w:rPr>
                        <w:t>Autor</w:t>
                      </w:r>
                      <w:r w:rsidR="009E4E66">
                        <w:rPr>
                          <w:rFonts w:cstheme="minorHAnsi"/>
                          <w:b/>
                          <w:bCs/>
                          <w:color w:val="C00000"/>
                          <w:sz w:val="28"/>
                          <w:szCs w:val="26"/>
                          <w:lang w:val="en-GB"/>
                        </w:rPr>
                        <w:t>en</w:t>
                      </w:r>
                    </w:p>
                    <w:p w14:paraId="44EC6BD3" w14:textId="77777777" w:rsidR="00BA5469" w:rsidRDefault="00BA5469"/>
                  </w:txbxContent>
                </v:textbox>
                <w10:wrap anchory="page"/>
              </v:shape>
            </w:pict>
          </mc:Fallback>
        </mc:AlternateContent>
      </w:r>
    </w:p>
    <w:p w14:paraId="14687EAF" w14:textId="77777777" w:rsidR="00CF25FD" w:rsidRDefault="00CF25FD" w:rsidP="00BE1E86">
      <w:pPr>
        <w:pStyle w:val="wpsstandard"/>
      </w:pPr>
    </w:p>
    <w:p w14:paraId="07D0B035" w14:textId="77777777" w:rsidR="00284F92" w:rsidRPr="00CF25FD" w:rsidRDefault="00284F92" w:rsidP="00BE1E86">
      <w:pPr>
        <w:pStyle w:val="wpsstandard"/>
        <w:rPr>
          <w:noProof/>
        </w:rPr>
      </w:pPr>
    </w:p>
    <w:p w14:paraId="6C04904E" w14:textId="60E61606" w:rsidR="00AF7D0B" w:rsidRPr="009E4E66" w:rsidRDefault="00514E8A" w:rsidP="00A56B87">
      <w:pPr>
        <w:framePr w:w="7473" w:h="1871" w:hSpace="142" w:wrap="around" w:vAnchor="page" w:hAnchor="text" w:x="1594" w:y="9351"/>
        <w:pBdr>
          <w:left w:val="single" w:sz="6" w:space="1" w:color="FFFFFF" w:themeColor="background1"/>
          <w:right w:val="single" w:sz="6" w:space="1" w:color="FFFFFF" w:themeColor="background1"/>
        </w:pBdr>
        <w:rPr>
          <w:lang w:val="de-DE"/>
        </w:rPr>
      </w:pPr>
      <w:sdt>
        <w:sdtPr>
          <w:rPr>
            <w:rStyle w:val="wpsbiographyauthorZchn"/>
            <w:lang w:val="de-DE"/>
          </w:rPr>
          <w:id w:val="547962968"/>
          <w:placeholder>
            <w:docPart w:val="3913FD34210D45C3B3C5A392BA4DF5E8"/>
          </w:placeholder>
          <w:dataBinding w:prefixMappings="xmlns:ns0='autoren/wps' " w:xpath="/ns0:autoren[1]/ns0:Autor1fn[1]" w:storeItemID="{3507A3FA-FC15-434E-9C66-AC23B4AC8ABD}"/>
          <w:text/>
        </w:sdtPr>
        <w:sdtEndPr>
          <w:rPr>
            <w:rStyle w:val="wpsbiographyauthorZchn"/>
          </w:rPr>
        </w:sdtEndPr>
        <w:sdtContent>
          <w:r w:rsidR="009E4E66" w:rsidRPr="009E4E66">
            <w:rPr>
              <w:rStyle w:val="wpsbiographyauthorZchn"/>
              <w:lang w:val="de-DE"/>
            </w:rPr>
            <w:t>Autor1 Vorname</w:t>
          </w:r>
        </w:sdtContent>
      </w:sdt>
      <w:r w:rsidR="00AF7D0B" w:rsidRPr="009E4E66">
        <w:rPr>
          <w:lang w:val="de-DE"/>
        </w:rPr>
        <w:t xml:space="preserve"> </w:t>
      </w:r>
      <w:sdt>
        <w:sdtPr>
          <w:rPr>
            <w:rStyle w:val="wpsbiographyauthorZchn"/>
            <w:lang w:val="de-DE"/>
          </w:rPr>
          <w:id w:val="827099982"/>
          <w:placeholder>
            <w:docPart w:val="3913FD34210D45C3B3C5A392BA4DF5E8"/>
          </w:placeholder>
          <w:dataBinding w:prefixMappings="xmlns:ns0='autoren/wps' " w:xpath="/ns0:autoren[1]/ns0:Autor1ln[1]" w:storeItemID="{3507A3FA-FC15-434E-9C66-AC23B4AC8ABD}"/>
          <w:text/>
        </w:sdtPr>
        <w:sdtEndPr>
          <w:rPr>
            <w:rStyle w:val="wpsbiographyauthorZchn"/>
          </w:rPr>
        </w:sdtEndPr>
        <w:sdtContent>
          <w:r w:rsidR="009E4E66">
            <w:rPr>
              <w:rStyle w:val="wpsbiographyauthorZchn"/>
              <w:lang w:val="de-DE"/>
            </w:rPr>
            <w:t>Autor1 Nachname</w:t>
          </w:r>
        </w:sdtContent>
      </w:sdt>
      <w:r w:rsidR="00AF7D0B" w:rsidRPr="009E4E66">
        <w:rPr>
          <w:lang w:val="de-DE"/>
        </w:rPr>
        <w:t xml:space="preserve"> </w:t>
      </w:r>
      <w:sdt>
        <w:sdtPr>
          <w:rPr>
            <w:rStyle w:val="wpsstandardZchn"/>
          </w:rPr>
          <w:id w:val="-1366818031"/>
          <w:placeholder>
            <w:docPart w:val="E088F2A646D546A49C609B0B8F0294FB"/>
          </w:placeholder>
          <w:showingPlcHdr/>
          <w:text/>
        </w:sdtPr>
        <w:sdtEndPr>
          <w:rPr>
            <w:rStyle w:val="wpsstandardZchn"/>
          </w:rPr>
        </w:sdtEndPr>
        <w:sdtContent>
          <w:r w:rsidR="00AF7D0B" w:rsidRPr="009E4E66">
            <w:rPr>
              <w:rStyle w:val="wpsstandardZchn"/>
              <w:highlight w:val="yellow"/>
              <w:lang w:val="de-DE"/>
            </w:rPr>
            <w:t>Biogra</w:t>
          </w:r>
          <w:r w:rsidR="009E4E66">
            <w:rPr>
              <w:rStyle w:val="wpsstandardZchn"/>
              <w:highlight w:val="yellow"/>
              <w:lang w:val="de-DE"/>
            </w:rPr>
            <w:t>fie</w:t>
          </w:r>
          <w:r w:rsidR="00AF7D0B" w:rsidRPr="009E4E66">
            <w:rPr>
              <w:rStyle w:val="wpsstandardZchn"/>
              <w:highlight w:val="yellow"/>
              <w:lang w:val="de-DE"/>
            </w:rPr>
            <w:t>1</w:t>
          </w:r>
        </w:sdtContent>
      </w:sdt>
    </w:p>
    <w:p w14:paraId="0621033D" w14:textId="5F52AB74" w:rsidR="00A3632A" w:rsidRPr="009E4E66" w:rsidRDefault="00514E8A" w:rsidP="00A56B87">
      <w:pPr>
        <w:framePr w:w="7473" w:h="1871" w:hSpace="142" w:wrap="around" w:vAnchor="page" w:hAnchor="page" w:x="3012" w:y="12322"/>
        <w:pBdr>
          <w:top w:val="single" w:sz="6" w:space="1" w:color="FFFFFF" w:themeColor="background1"/>
          <w:left w:val="single" w:sz="6" w:space="1" w:color="FFFFFF" w:themeColor="background1"/>
          <w:bottom w:val="single" w:sz="6" w:space="1" w:color="FFFFFF" w:themeColor="background1"/>
          <w:right w:val="single" w:sz="6" w:space="1" w:color="FFFFFF" w:themeColor="background1"/>
        </w:pBdr>
        <w:rPr>
          <w:lang w:val="de-DE"/>
        </w:rPr>
      </w:pPr>
      <w:sdt>
        <w:sdtPr>
          <w:rPr>
            <w:rStyle w:val="wpsbiographyauthorZchn"/>
            <w:lang w:val="de-DE"/>
          </w:rPr>
          <w:id w:val="-904830505"/>
          <w:placeholder>
            <w:docPart w:val="3913FD34210D45C3B3C5A392BA4DF5E8"/>
          </w:placeholder>
          <w:dataBinding w:prefixMappings="xmlns:ns0='autoren/wps' " w:xpath="/ns0:autoren[1]/ns0:Autor2fn[1]" w:storeItemID="{3507A3FA-FC15-434E-9C66-AC23B4AC8ABD}"/>
          <w:text/>
        </w:sdtPr>
        <w:sdtEndPr>
          <w:rPr>
            <w:rStyle w:val="wpsbiographyauthorZchn"/>
          </w:rPr>
        </w:sdtEndPr>
        <w:sdtContent>
          <w:r w:rsidR="009E4E66" w:rsidRPr="009E4E66">
            <w:rPr>
              <w:rStyle w:val="wpsbiographyauthorZchn"/>
              <w:lang w:val="de-DE"/>
            </w:rPr>
            <w:t>Autor2 Vorname</w:t>
          </w:r>
        </w:sdtContent>
      </w:sdt>
      <w:r w:rsidR="00A3632A" w:rsidRPr="009E4E66">
        <w:rPr>
          <w:lang w:val="de-DE"/>
        </w:rPr>
        <w:t xml:space="preserve"> </w:t>
      </w:r>
      <w:sdt>
        <w:sdtPr>
          <w:rPr>
            <w:rStyle w:val="wpsbiographyauthorZchn"/>
            <w:lang w:val="de-DE"/>
          </w:rPr>
          <w:id w:val="-201321605"/>
          <w:placeholder>
            <w:docPart w:val="3913FD34210D45C3B3C5A392BA4DF5E8"/>
          </w:placeholder>
          <w:dataBinding w:prefixMappings="xmlns:ns0='autoren/wps' " w:xpath="/ns0:autoren[1]/ns0:Autor2ln[1]" w:storeItemID="{3507A3FA-FC15-434E-9C66-AC23B4AC8ABD}"/>
          <w:text/>
        </w:sdtPr>
        <w:sdtEndPr>
          <w:rPr>
            <w:rStyle w:val="wpsbiographyauthorZchn"/>
          </w:rPr>
        </w:sdtEndPr>
        <w:sdtContent>
          <w:r w:rsidR="009E4E66">
            <w:rPr>
              <w:rStyle w:val="wpsbiographyauthorZchn"/>
              <w:lang w:val="de-DE"/>
            </w:rPr>
            <w:t>Autor2 Nachname</w:t>
          </w:r>
        </w:sdtContent>
      </w:sdt>
      <w:r w:rsidR="00A3632A" w:rsidRPr="009E4E66">
        <w:rPr>
          <w:lang w:val="de-DE"/>
        </w:rPr>
        <w:t xml:space="preserve"> </w:t>
      </w:r>
      <w:sdt>
        <w:sdtPr>
          <w:rPr>
            <w:rStyle w:val="wpsbiography"/>
          </w:rPr>
          <w:id w:val="-758603390"/>
          <w:placeholder>
            <w:docPart w:val="22421860DE8A45298729541205E4432E"/>
          </w:placeholder>
          <w:showingPlcHdr/>
          <w:text/>
        </w:sdtPr>
        <w:sdtEndPr>
          <w:rPr>
            <w:rStyle w:val="Absatz-Standardschriftart"/>
            <w:lang w:val="en-GB"/>
          </w:rPr>
        </w:sdtEndPr>
        <w:sdtContent>
          <w:r w:rsidR="00A3632A" w:rsidRPr="009E4E66">
            <w:rPr>
              <w:rStyle w:val="wpsbiography"/>
              <w:highlight w:val="yellow"/>
              <w:lang w:val="de-DE"/>
            </w:rPr>
            <w:t>Biogra</w:t>
          </w:r>
          <w:r w:rsidR="009E4E66">
            <w:rPr>
              <w:rStyle w:val="wpsbiography"/>
              <w:highlight w:val="yellow"/>
              <w:lang w:val="de-DE"/>
            </w:rPr>
            <w:t>fie</w:t>
          </w:r>
          <w:r w:rsidR="00A3632A" w:rsidRPr="009E4E66">
            <w:rPr>
              <w:rStyle w:val="wpsbiography"/>
              <w:highlight w:val="yellow"/>
              <w:lang w:val="de-DE"/>
            </w:rPr>
            <w:t>2</w:t>
          </w:r>
        </w:sdtContent>
      </w:sdt>
    </w:p>
    <w:sdt>
      <w:sdtPr>
        <w:id w:val="200061756"/>
        <w:showingPlcHdr/>
        <w:picture/>
      </w:sdtPr>
      <w:sdtEndPr/>
      <w:sdtContent>
        <w:p w14:paraId="3B85FB39" w14:textId="77777777" w:rsidR="003E6A83" w:rsidRDefault="003E6A83" w:rsidP="003E6A83">
          <w:pPr>
            <w:framePr w:w="1435" w:h="1871" w:hSpace="142" w:wrap="around" w:vAnchor="page" w:hAnchor="text" w:x="1" w:y="9357"/>
            <w:pBdr>
              <w:top w:val="single" w:sz="6" w:space="1" w:color="FFFFFF" w:themeColor="background1"/>
              <w:left w:val="single" w:sz="6" w:space="1" w:color="FFFFFF" w:themeColor="background1"/>
              <w:bottom w:val="single" w:sz="6" w:space="1" w:color="FFFFFF" w:themeColor="background1"/>
              <w:right w:val="single" w:sz="6" w:space="1" w:color="FFFFFF" w:themeColor="background1"/>
            </w:pBdr>
          </w:pPr>
          <w:r>
            <w:rPr>
              <w:noProof/>
            </w:rPr>
            <w:drawing>
              <wp:inline distT="0" distB="0" distL="0" distR="0" wp14:anchorId="1691A3C9" wp14:editId="6C4513C2">
                <wp:extent cx="910800" cy="1188000"/>
                <wp:effectExtent l="0" t="0" r="3810" b="0"/>
                <wp:docPr id="9"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0800" cy="1188000"/>
                        </a:xfrm>
                        <a:prstGeom prst="rect">
                          <a:avLst/>
                        </a:prstGeom>
                        <a:noFill/>
                        <a:ln>
                          <a:noFill/>
                        </a:ln>
                      </pic:spPr>
                    </pic:pic>
                  </a:graphicData>
                </a:graphic>
              </wp:inline>
            </w:drawing>
          </w:r>
        </w:p>
      </w:sdtContent>
    </w:sdt>
    <w:sdt>
      <w:sdtPr>
        <w:id w:val="-2057298297"/>
        <w:showingPlcHdr/>
        <w:picture/>
      </w:sdtPr>
      <w:sdtEndPr/>
      <w:sdtContent>
        <w:p w14:paraId="1E039F2A" w14:textId="77777777" w:rsidR="00284F92" w:rsidRDefault="00284F92" w:rsidP="00284F92">
          <w:pPr>
            <w:framePr w:w="1435" w:h="1871" w:hSpace="142" w:wrap="around" w:vAnchor="page" w:hAnchor="text" w:x="1" w:y="12305"/>
            <w:pBdr>
              <w:top w:val="single" w:sz="6" w:space="1" w:color="FFFFFF" w:themeColor="background1"/>
              <w:left w:val="single" w:sz="6" w:space="1" w:color="FFFFFF" w:themeColor="background1"/>
              <w:bottom w:val="single" w:sz="6" w:space="1" w:color="FFFFFF" w:themeColor="background1"/>
              <w:right w:val="single" w:sz="6" w:space="1" w:color="FFFFFF" w:themeColor="background1"/>
            </w:pBdr>
          </w:pPr>
          <w:r>
            <w:rPr>
              <w:noProof/>
            </w:rPr>
            <w:drawing>
              <wp:inline distT="0" distB="0" distL="0" distR="0" wp14:anchorId="3113ED18" wp14:editId="647B6FAF">
                <wp:extent cx="910800" cy="1188000"/>
                <wp:effectExtent l="0" t="0" r="381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Bild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0800" cy="1188000"/>
                        </a:xfrm>
                        <a:prstGeom prst="rect">
                          <a:avLst/>
                        </a:prstGeom>
                        <a:noFill/>
                        <a:ln>
                          <a:noFill/>
                        </a:ln>
                      </pic:spPr>
                    </pic:pic>
                  </a:graphicData>
                </a:graphic>
              </wp:inline>
            </w:drawing>
          </w:r>
        </w:p>
      </w:sdtContent>
    </w:sdt>
    <w:p w14:paraId="0BFDBF7D" w14:textId="77777777" w:rsidR="007D1A22" w:rsidRPr="00A3632A" w:rsidRDefault="007D1A22" w:rsidP="00C72CCB">
      <w:pPr>
        <w:spacing w:before="480"/>
        <w:rPr>
          <w:rFonts w:cstheme="minorHAnsi"/>
          <w:lang w:val="en-GB"/>
        </w:rPr>
      </w:pPr>
      <w:r w:rsidRPr="00A3632A">
        <w:rPr>
          <w:rFonts w:cstheme="minorHAnsi"/>
          <w:lang w:val="en-GB"/>
        </w:rPr>
        <w:br w:type="page"/>
      </w:r>
    </w:p>
    <w:p w14:paraId="20A7DEDA" w14:textId="77777777" w:rsidR="007D1A22" w:rsidRPr="00A3632A" w:rsidRDefault="007D1A22" w:rsidP="00C72CCB">
      <w:pPr>
        <w:rPr>
          <w:rFonts w:cstheme="minorHAnsi"/>
          <w:lang w:val="en-GB"/>
        </w:rPr>
        <w:sectPr w:rsidR="007D1A22" w:rsidRPr="00A3632A" w:rsidSect="007D1A22">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134" w:left="1417" w:header="708" w:footer="708" w:gutter="0"/>
          <w:pgNumType w:fmt="upperRoman"/>
          <w:cols w:space="708"/>
          <w:titlePg/>
          <w:docGrid w:linePitch="360"/>
        </w:sectPr>
      </w:pPr>
    </w:p>
    <w:sdt>
      <w:sdtPr>
        <w:rPr>
          <w:rStyle w:val="wpspapertitletextZchn"/>
          <w:b/>
          <w:bCs/>
          <w:lang w:val="de-DE"/>
        </w:rPr>
        <w:id w:val="-606265698"/>
        <w:placeholder>
          <w:docPart w:val="9F6E0E95930D473A854F92EED31A7573"/>
        </w:placeholder>
        <w:dataBinding w:prefixMappings="xmlns:ns0='titel/wps' " w:xpath="/ns0:titel[1]/ns0:titel[1]" w:storeItemID="{B2122989-9974-4686-B8B4-5DC1BDA4E230}"/>
        <w:text/>
      </w:sdtPr>
      <w:sdtEndPr>
        <w:rPr>
          <w:rStyle w:val="Absatz-Standardschriftart"/>
          <w:b w:val="0"/>
          <w:bCs w:val="0"/>
        </w:rPr>
      </w:sdtEndPr>
      <w:sdtContent>
        <w:p w14:paraId="631D0CC3" w14:textId="419673E4" w:rsidR="001D682C" w:rsidRPr="00B44B54" w:rsidRDefault="009E4E66" w:rsidP="003C18DA">
          <w:pPr>
            <w:pStyle w:val="wpspapertitletext"/>
            <w:rPr>
              <w:b w:val="0"/>
              <w:bCs w:val="0"/>
              <w:lang w:val="de-DE"/>
            </w:rPr>
          </w:pPr>
          <w:r w:rsidRPr="00B44B54">
            <w:rPr>
              <w:rStyle w:val="wpspapertitletextZchn"/>
              <w:b/>
              <w:bCs/>
              <w:lang w:val="de-DE"/>
            </w:rPr>
            <w:t>Werktitel</w:t>
          </w:r>
        </w:p>
      </w:sdtContent>
    </w:sdt>
    <w:p w14:paraId="6C7F7E30" w14:textId="396FF0E0" w:rsidR="001B7FB9" w:rsidRPr="009E4E66" w:rsidRDefault="00514E8A" w:rsidP="006E1493">
      <w:pPr>
        <w:pStyle w:val="wpsauthortext"/>
        <w:rPr>
          <w:lang w:val="de-DE"/>
        </w:rPr>
        <w:sectPr w:rsidR="001B7FB9" w:rsidRPr="009E4E66" w:rsidSect="00201ECC">
          <w:headerReference w:type="even" r:id="rId33"/>
          <w:headerReference w:type="default" r:id="rId34"/>
          <w:footerReference w:type="first" r:id="rId35"/>
          <w:pgSz w:w="11906" w:h="16838"/>
          <w:pgMar w:top="1417" w:right="1417" w:bottom="1134" w:left="1417" w:header="708" w:footer="708" w:gutter="0"/>
          <w:pgNumType w:start="1"/>
          <w:cols w:space="708"/>
          <w:titlePg/>
          <w:docGrid w:linePitch="360"/>
        </w:sectPr>
      </w:pPr>
      <w:sdt>
        <w:sdtPr>
          <w:rPr>
            <w:rStyle w:val="wpsauthortextZchn"/>
            <w:b/>
            <w:bCs/>
          </w:rPr>
          <w:id w:val="126054253"/>
          <w:placeholder>
            <w:docPart w:val="7F989A5C3647406A92A979AF93B279B9"/>
          </w:placeholder>
          <w:dataBinding w:prefixMappings="xmlns:ns0='autoren/wps' " w:xpath="/ns0:autoren[1]/ns0:Autor1fn[1]" w:storeItemID="{3507A3FA-FC15-434E-9C66-AC23B4AC8ABD}"/>
          <w:text/>
        </w:sdtPr>
        <w:sdtEndPr>
          <w:rPr>
            <w:rStyle w:val="Absatz-Standardschriftart"/>
          </w:rPr>
        </w:sdtEndPr>
        <w:sdtContent>
          <w:r w:rsidR="009E4E66" w:rsidRPr="009E4E66">
            <w:rPr>
              <w:rStyle w:val="wpsauthortextZchn"/>
              <w:b/>
              <w:bCs/>
              <w:lang w:val="de-DE"/>
            </w:rPr>
            <w:t>Autor1 Vorname</w:t>
          </w:r>
        </w:sdtContent>
      </w:sdt>
      <w:r w:rsidR="002C3FFA" w:rsidRPr="009E4E66">
        <w:rPr>
          <w:lang w:val="de-DE"/>
        </w:rPr>
        <w:t xml:space="preserve"> </w:t>
      </w:r>
      <w:sdt>
        <w:sdtPr>
          <w:rPr>
            <w:rStyle w:val="wpsauthortextZchn"/>
            <w:b/>
            <w:bCs/>
          </w:rPr>
          <w:id w:val="1248621743"/>
          <w:placeholder>
            <w:docPart w:val="6C1911DD766C4D34B604EED17CE2E397"/>
          </w:placeholder>
          <w:dataBinding w:prefixMappings="xmlns:ns0='autoren/wps' " w:xpath="/ns0:autoren[1]/ns0:Autor1ln[1]" w:storeItemID="{3507A3FA-FC15-434E-9C66-AC23B4AC8ABD}"/>
          <w:text/>
        </w:sdtPr>
        <w:sdtEndPr>
          <w:rPr>
            <w:rStyle w:val="Absatz-Standardschriftart"/>
          </w:rPr>
        </w:sdtEndPr>
        <w:sdtContent>
          <w:r w:rsidR="009E4E66" w:rsidRPr="009E4E66">
            <w:rPr>
              <w:rStyle w:val="wpsauthortextZchn"/>
              <w:b/>
              <w:bCs/>
              <w:lang w:val="de-DE"/>
            </w:rPr>
            <w:t>Autor1 Nachname</w:t>
          </w:r>
        </w:sdtContent>
      </w:sdt>
      <w:r w:rsidR="002C3FFA" w:rsidRPr="009E4E66">
        <w:rPr>
          <w:lang w:val="de-DE"/>
        </w:rPr>
        <w:t xml:space="preserve"> </w:t>
      </w:r>
      <w:r w:rsidR="009E4E66">
        <w:rPr>
          <w:lang w:val="de-DE"/>
        </w:rPr>
        <w:t>und</w:t>
      </w:r>
      <w:r w:rsidR="006A3D96" w:rsidRPr="009E4E66">
        <w:rPr>
          <w:lang w:val="de-DE"/>
        </w:rPr>
        <w:t xml:space="preserve"> </w:t>
      </w:r>
      <w:sdt>
        <w:sdtPr>
          <w:rPr>
            <w:rStyle w:val="wpsauthortextZchn"/>
            <w:b/>
            <w:bCs/>
          </w:rPr>
          <w:id w:val="-1825955526"/>
          <w:placeholder>
            <w:docPart w:val="8DB6EC64E96D48B3ADB47E081BBAB2B8"/>
          </w:placeholder>
          <w:dataBinding w:prefixMappings="xmlns:ns0='autoren/wps' " w:xpath="/ns0:autoren[1]/ns0:Autor2fn[1]" w:storeItemID="{3507A3FA-FC15-434E-9C66-AC23B4AC8ABD}"/>
          <w:text/>
        </w:sdtPr>
        <w:sdtEndPr>
          <w:rPr>
            <w:rStyle w:val="Absatz-Standardschriftart"/>
          </w:rPr>
        </w:sdtEndPr>
        <w:sdtContent>
          <w:r w:rsidR="009E4E66" w:rsidRPr="009E4E66">
            <w:rPr>
              <w:rStyle w:val="wpsauthortextZchn"/>
              <w:b/>
              <w:bCs/>
              <w:lang w:val="de-DE"/>
            </w:rPr>
            <w:t>Autor2 Vorname</w:t>
          </w:r>
        </w:sdtContent>
      </w:sdt>
      <w:r w:rsidR="002C3FFA" w:rsidRPr="009E4E66">
        <w:rPr>
          <w:lang w:val="de-DE"/>
        </w:rPr>
        <w:t xml:space="preserve"> </w:t>
      </w:r>
      <w:sdt>
        <w:sdtPr>
          <w:rPr>
            <w:rStyle w:val="wpsauthortextZchn"/>
            <w:b/>
            <w:bCs/>
          </w:rPr>
          <w:id w:val="-1228758703"/>
          <w:placeholder>
            <w:docPart w:val="D6110A2E716249D595EB2B38AEDC6085"/>
          </w:placeholder>
          <w:dataBinding w:prefixMappings="xmlns:ns0='autoren/wps' " w:xpath="/ns0:autoren[1]/ns0:Autor2ln[1]" w:storeItemID="{3507A3FA-FC15-434E-9C66-AC23B4AC8ABD}"/>
          <w:text/>
        </w:sdtPr>
        <w:sdtEndPr>
          <w:rPr>
            <w:rStyle w:val="Absatz-Standardschriftart"/>
          </w:rPr>
        </w:sdtEndPr>
        <w:sdtContent>
          <w:r w:rsidR="009E4E66" w:rsidRPr="009E4E66">
            <w:rPr>
              <w:rStyle w:val="wpsauthortextZchn"/>
              <w:b/>
              <w:bCs/>
              <w:lang w:val="de-DE"/>
            </w:rPr>
            <w:t>Autor2 Nachname</w:t>
          </w:r>
        </w:sdtContent>
      </w:sdt>
    </w:p>
    <w:p w14:paraId="7218E01C" w14:textId="6D594761" w:rsidR="0037108F" w:rsidRDefault="009E4E66" w:rsidP="00830476">
      <w:pPr>
        <w:pStyle w:val="berschrift1"/>
        <w:rPr>
          <w:lang w:val="en-US"/>
        </w:rPr>
      </w:pPr>
      <w:proofErr w:type="spellStart"/>
      <w:r>
        <w:rPr>
          <w:lang w:val="en-US"/>
        </w:rPr>
        <w:t>Ebene</w:t>
      </w:r>
      <w:proofErr w:type="spellEnd"/>
      <w:r>
        <w:rPr>
          <w:lang w:val="en-US"/>
        </w:rPr>
        <w:t xml:space="preserve"> 1</w:t>
      </w:r>
    </w:p>
    <w:p w14:paraId="3F5A88EF" w14:textId="56D0C2A1" w:rsidR="00BD2F23" w:rsidRDefault="00830476" w:rsidP="00BD2F23">
      <w:pPr>
        <w:pStyle w:val="wpsstandardtextlevel1"/>
        <w:rPr>
          <w:lang w:val="en-US"/>
        </w:rPr>
      </w:pPr>
      <w:r>
        <w:rPr>
          <w:lang w:val="en-US"/>
        </w:rPr>
        <w:t xml:space="preserve">Standard </w:t>
      </w:r>
      <w:r w:rsidR="009E4E66">
        <w:rPr>
          <w:lang w:val="en-US"/>
        </w:rPr>
        <w:t>T</w:t>
      </w:r>
      <w:r>
        <w:rPr>
          <w:lang w:val="en-US"/>
        </w:rPr>
        <w:t xml:space="preserve">ext </w:t>
      </w:r>
      <w:r w:rsidR="009E4E66">
        <w:rPr>
          <w:lang w:val="en-US"/>
        </w:rPr>
        <w:t>L</w:t>
      </w:r>
      <w:r>
        <w:rPr>
          <w:lang w:val="en-US"/>
        </w:rPr>
        <w:t>evel1</w:t>
      </w:r>
    </w:p>
    <w:p w14:paraId="0F440EEC" w14:textId="326D4271" w:rsidR="00830476" w:rsidRPr="00E50B33" w:rsidRDefault="00830476" w:rsidP="00E50B33">
      <w:pPr>
        <w:pStyle w:val="wpsstandardtextlevel2"/>
      </w:pPr>
      <w:r w:rsidRPr="00E50B33">
        <w:t xml:space="preserve">Standard </w:t>
      </w:r>
      <w:r w:rsidR="009E4E66">
        <w:t>T</w:t>
      </w:r>
      <w:r w:rsidRPr="00E50B33">
        <w:t xml:space="preserve">ext </w:t>
      </w:r>
      <w:r w:rsidR="009E4E66">
        <w:t>L</w:t>
      </w:r>
      <w:r w:rsidRPr="00E50B33">
        <w:t>evel2</w:t>
      </w:r>
    </w:p>
    <w:p w14:paraId="40FD1BE5" w14:textId="5A0BE61A" w:rsidR="00830476" w:rsidRPr="00830476" w:rsidRDefault="00830476" w:rsidP="00830476">
      <w:pPr>
        <w:pStyle w:val="wpstextcitation"/>
      </w:pPr>
      <w:r>
        <w:t xml:space="preserve">Text </w:t>
      </w:r>
      <w:proofErr w:type="spellStart"/>
      <w:r w:rsidR="009E4E66">
        <w:t>Zitat</w:t>
      </w:r>
      <w:proofErr w:type="spellEnd"/>
    </w:p>
    <w:p w14:paraId="492407D1" w14:textId="1EB99CA4" w:rsidR="00D862C1" w:rsidRDefault="009E4E66" w:rsidP="00D862C1">
      <w:pPr>
        <w:pStyle w:val="berschrift2"/>
        <w:rPr>
          <w:lang w:val="en-US"/>
        </w:rPr>
      </w:pPr>
      <w:proofErr w:type="spellStart"/>
      <w:r>
        <w:rPr>
          <w:lang w:val="en-US"/>
        </w:rPr>
        <w:t>Ebene</w:t>
      </w:r>
      <w:proofErr w:type="spellEnd"/>
      <w:r>
        <w:rPr>
          <w:lang w:val="en-US"/>
        </w:rPr>
        <w:t xml:space="preserve"> 2</w:t>
      </w:r>
    </w:p>
    <w:p w14:paraId="064CBEC9" w14:textId="686CE888" w:rsidR="00BD2F23" w:rsidRDefault="00830476" w:rsidP="00BD2F23">
      <w:pPr>
        <w:pStyle w:val="wpsstandardtextlevel1"/>
        <w:rPr>
          <w:lang w:val="en-US"/>
        </w:rPr>
      </w:pPr>
      <w:r>
        <w:rPr>
          <w:lang w:val="en-US"/>
        </w:rPr>
        <w:t xml:space="preserve">Standard </w:t>
      </w:r>
      <w:r w:rsidR="009E4E66">
        <w:rPr>
          <w:lang w:val="en-US"/>
        </w:rPr>
        <w:t>T</w:t>
      </w:r>
      <w:r>
        <w:rPr>
          <w:lang w:val="en-US"/>
        </w:rPr>
        <w:t xml:space="preserve">ext </w:t>
      </w:r>
      <w:r w:rsidR="009E4E66">
        <w:rPr>
          <w:lang w:val="en-US"/>
        </w:rPr>
        <w:t>L</w:t>
      </w:r>
      <w:r>
        <w:rPr>
          <w:lang w:val="en-US"/>
        </w:rPr>
        <w:t>evel1</w:t>
      </w:r>
    </w:p>
    <w:p w14:paraId="493FE109" w14:textId="50BB251A" w:rsidR="00830476" w:rsidRPr="00E50B33" w:rsidRDefault="00830476" w:rsidP="00E50B33">
      <w:pPr>
        <w:pStyle w:val="wpsstandardtextlevel2"/>
      </w:pPr>
      <w:r w:rsidRPr="00E50B33">
        <w:t xml:space="preserve">Standard </w:t>
      </w:r>
      <w:r w:rsidR="009E4E66">
        <w:t>T</w:t>
      </w:r>
      <w:r w:rsidRPr="00E50B33">
        <w:t xml:space="preserve">ext </w:t>
      </w:r>
      <w:r w:rsidR="009E4E66">
        <w:t>L</w:t>
      </w:r>
      <w:r w:rsidRPr="00E50B33">
        <w:t>evel2</w:t>
      </w:r>
    </w:p>
    <w:p w14:paraId="32A90311" w14:textId="5E632947" w:rsidR="00830476" w:rsidRPr="00830476" w:rsidRDefault="00830476" w:rsidP="00830476">
      <w:pPr>
        <w:pStyle w:val="wpstextcitation"/>
      </w:pPr>
      <w:r>
        <w:t xml:space="preserve">Text </w:t>
      </w:r>
      <w:proofErr w:type="spellStart"/>
      <w:r w:rsidR="009E4E66">
        <w:t>Zitat</w:t>
      </w:r>
      <w:proofErr w:type="spellEnd"/>
    </w:p>
    <w:p w14:paraId="18E77321" w14:textId="10E75454" w:rsidR="00BD2F23" w:rsidRDefault="009E4E66" w:rsidP="00BD2F23">
      <w:pPr>
        <w:pStyle w:val="berschrift3"/>
        <w:rPr>
          <w:lang w:val="en-US"/>
        </w:rPr>
      </w:pPr>
      <w:proofErr w:type="spellStart"/>
      <w:r>
        <w:rPr>
          <w:lang w:val="en-US"/>
        </w:rPr>
        <w:t>Ebene</w:t>
      </w:r>
      <w:proofErr w:type="spellEnd"/>
      <w:r>
        <w:rPr>
          <w:lang w:val="en-US"/>
        </w:rPr>
        <w:t xml:space="preserve"> 3</w:t>
      </w:r>
    </w:p>
    <w:p w14:paraId="02386533" w14:textId="331835D3" w:rsidR="00BD2F23" w:rsidRDefault="00830476" w:rsidP="00BD2F23">
      <w:pPr>
        <w:pStyle w:val="wpsstandardtextlevel1"/>
        <w:rPr>
          <w:lang w:val="en-US"/>
        </w:rPr>
      </w:pPr>
      <w:r>
        <w:rPr>
          <w:lang w:val="en-US"/>
        </w:rPr>
        <w:t xml:space="preserve">Standard </w:t>
      </w:r>
      <w:r w:rsidR="009E4E66">
        <w:rPr>
          <w:lang w:val="en-US"/>
        </w:rPr>
        <w:t>T</w:t>
      </w:r>
      <w:r>
        <w:rPr>
          <w:lang w:val="en-US"/>
        </w:rPr>
        <w:t xml:space="preserve">ext </w:t>
      </w:r>
      <w:r w:rsidR="009E4E66">
        <w:rPr>
          <w:lang w:val="en-US"/>
        </w:rPr>
        <w:t>L</w:t>
      </w:r>
      <w:r>
        <w:rPr>
          <w:lang w:val="en-US"/>
        </w:rPr>
        <w:t>evel1</w:t>
      </w:r>
    </w:p>
    <w:p w14:paraId="488F0F72" w14:textId="7D7F0D6B" w:rsidR="00830476" w:rsidRPr="009E4E66" w:rsidRDefault="00830476" w:rsidP="00E50B33">
      <w:pPr>
        <w:pStyle w:val="wpsstandardtextlevel2"/>
        <w:rPr>
          <w:lang w:val="en-US"/>
        </w:rPr>
      </w:pPr>
      <w:r w:rsidRPr="009E4E66">
        <w:rPr>
          <w:lang w:val="en-US"/>
        </w:rPr>
        <w:t xml:space="preserve">Standard </w:t>
      </w:r>
      <w:r w:rsidR="009E4E66">
        <w:rPr>
          <w:lang w:val="en-US"/>
        </w:rPr>
        <w:t>T</w:t>
      </w:r>
      <w:r w:rsidRPr="009E4E66">
        <w:rPr>
          <w:lang w:val="en-US"/>
        </w:rPr>
        <w:t xml:space="preserve">ext </w:t>
      </w:r>
      <w:r w:rsidR="009E4E66">
        <w:rPr>
          <w:lang w:val="en-US"/>
        </w:rPr>
        <w:t>L</w:t>
      </w:r>
      <w:r w:rsidRPr="009E4E66">
        <w:rPr>
          <w:lang w:val="en-US"/>
        </w:rPr>
        <w:t>evel2</w:t>
      </w:r>
    </w:p>
    <w:p w14:paraId="335071EB" w14:textId="513D6850" w:rsidR="00104930" w:rsidRDefault="00830476" w:rsidP="00104930">
      <w:pPr>
        <w:pStyle w:val="wpstextcitation"/>
      </w:pPr>
      <w:r>
        <w:t xml:space="preserve">Text </w:t>
      </w:r>
      <w:proofErr w:type="spellStart"/>
      <w:r w:rsidR="009E4E66">
        <w:t>Zitat</w:t>
      </w:r>
      <w:proofErr w:type="spellEnd"/>
    </w:p>
    <w:p w14:paraId="2EA240A7" w14:textId="77777777" w:rsidR="00104930" w:rsidRPr="00830476" w:rsidRDefault="00104930" w:rsidP="00104930">
      <w:pPr>
        <w:pStyle w:val="wpsstandardtextlevel1"/>
      </w:pPr>
    </w:p>
    <w:sectPr w:rsidR="00104930" w:rsidRPr="00830476" w:rsidSect="001B7FB9">
      <w:type w:val="continuous"/>
      <w:pgSz w:w="11906" w:h="16838"/>
      <w:pgMar w:top="1417" w:right="1417" w:bottom="1134" w:left="1417" w:header="708" w:footer="708"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ECD0C" w14:textId="77777777" w:rsidR="00514E8A" w:rsidRDefault="00514E8A" w:rsidP="00D83FD2">
      <w:r>
        <w:separator/>
      </w:r>
    </w:p>
  </w:endnote>
  <w:endnote w:type="continuationSeparator" w:id="0">
    <w:p w14:paraId="04C4B706" w14:textId="77777777" w:rsidR="00514E8A" w:rsidRDefault="00514E8A" w:rsidP="00D83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extkörper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b/>
        <w:bCs/>
        <w:color w:val="C00000"/>
      </w:rPr>
      <w:id w:val="623504169"/>
      <w:docPartObj>
        <w:docPartGallery w:val="Page Numbers (Bottom of Page)"/>
        <w:docPartUnique/>
      </w:docPartObj>
    </w:sdtPr>
    <w:sdtEndPr>
      <w:rPr>
        <w:rStyle w:val="Seitenzahl"/>
      </w:rPr>
    </w:sdtEndPr>
    <w:sdtContent>
      <w:p w14:paraId="602A1AD3" w14:textId="77777777" w:rsidR="007D1A22" w:rsidRPr="007D1A22" w:rsidRDefault="007D1A22" w:rsidP="002E62C4">
        <w:pPr>
          <w:pStyle w:val="Fuzeile"/>
          <w:framePr w:wrap="none" w:vAnchor="text" w:hAnchor="margin" w:xAlign="right" w:y="1"/>
          <w:rPr>
            <w:rStyle w:val="Seitenzahl"/>
            <w:b/>
            <w:bCs/>
            <w:color w:val="C00000"/>
          </w:rPr>
        </w:pPr>
        <w:r w:rsidRPr="007D1A22">
          <w:rPr>
            <w:rStyle w:val="Seitenzahl"/>
            <w:b/>
            <w:bCs/>
            <w:color w:val="C00000"/>
          </w:rPr>
          <w:fldChar w:fldCharType="begin"/>
        </w:r>
        <w:r w:rsidRPr="007D1A22">
          <w:rPr>
            <w:rStyle w:val="Seitenzahl"/>
            <w:b/>
            <w:bCs/>
            <w:color w:val="C00000"/>
          </w:rPr>
          <w:instrText xml:space="preserve"> PAGE </w:instrText>
        </w:r>
        <w:r w:rsidRPr="007D1A22">
          <w:rPr>
            <w:rStyle w:val="Seitenzahl"/>
            <w:b/>
            <w:bCs/>
            <w:color w:val="C00000"/>
          </w:rPr>
          <w:fldChar w:fldCharType="separate"/>
        </w:r>
        <w:r w:rsidRPr="007D1A22">
          <w:rPr>
            <w:rStyle w:val="Seitenzahl"/>
            <w:b/>
            <w:bCs/>
            <w:noProof/>
            <w:color w:val="C00000"/>
          </w:rPr>
          <w:t>2</w:t>
        </w:r>
        <w:r w:rsidRPr="007D1A22">
          <w:rPr>
            <w:rStyle w:val="Seitenzahl"/>
            <w:b/>
            <w:bCs/>
            <w:color w:val="C00000"/>
          </w:rPr>
          <w:fldChar w:fldCharType="end"/>
        </w:r>
      </w:p>
    </w:sdtContent>
  </w:sdt>
  <w:p w14:paraId="4A540431" w14:textId="77777777" w:rsidR="000E1F2A" w:rsidRDefault="000E1F2A" w:rsidP="000E1F2A">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b/>
        <w:bCs/>
        <w:color w:val="C00000"/>
      </w:rPr>
      <w:id w:val="225341202"/>
      <w:docPartObj>
        <w:docPartGallery w:val="Page Numbers (Bottom of Page)"/>
        <w:docPartUnique/>
      </w:docPartObj>
    </w:sdtPr>
    <w:sdtEndPr>
      <w:rPr>
        <w:rStyle w:val="Seitenzahl"/>
      </w:rPr>
    </w:sdtEndPr>
    <w:sdtContent>
      <w:p w14:paraId="5030904D" w14:textId="77777777" w:rsidR="000E1F2A" w:rsidRPr="007D1A22" w:rsidRDefault="000E1F2A" w:rsidP="007D1A22">
        <w:pPr>
          <w:pStyle w:val="Fuzeile"/>
          <w:framePr w:wrap="none" w:vAnchor="text" w:hAnchor="margin" w:xAlign="right" w:y="1"/>
          <w:rPr>
            <w:rStyle w:val="Seitenzahl"/>
            <w:b/>
            <w:bCs/>
            <w:color w:val="C00000"/>
          </w:rPr>
        </w:pPr>
        <w:r w:rsidRPr="007D1A22">
          <w:rPr>
            <w:rStyle w:val="Seitenzahl"/>
            <w:b/>
            <w:bCs/>
            <w:color w:val="C00000"/>
          </w:rPr>
          <w:fldChar w:fldCharType="begin"/>
        </w:r>
        <w:r w:rsidRPr="007D1A22">
          <w:rPr>
            <w:rStyle w:val="Seitenzahl"/>
            <w:b/>
            <w:bCs/>
            <w:color w:val="C00000"/>
          </w:rPr>
          <w:instrText xml:space="preserve"> PAGE </w:instrText>
        </w:r>
        <w:r w:rsidRPr="007D1A22">
          <w:rPr>
            <w:rStyle w:val="Seitenzahl"/>
            <w:b/>
            <w:bCs/>
            <w:color w:val="C00000"/>
          </w:rPr>
          <w:fldChar w:fldCharType="separate"/>
        </w:r>
        <w:r w:rsidRPr="007D1A22">
          <w:rPr>
            <w:rStyle w:val="Seitenzahl"/>
            <w:b/>
            <w:bCs/>
            <w:noProof/>
            <w:color w:val="C00000"/>
          </w:rPr>
          <w:t>3</w:t>
        </w:r>
        <w:r w:rsidRPr="007D1A22">
          <w:rPr>
            <w:rStyle w:val="Seitenzahl"/>
            <w:b/>
            <w:bCs/>
            <w:color w:val="C00000"/>
          </w:rPr>
          <w:fldChar w:fldCharType="end"/>
        </w:r>
      </w:p>
    </w:sdtContent>
  </w:sdt>
  <w:p w14:paraId="721CB59B" w14:textId="77777777" w:rsidR="000E1F2A" w:rsidRDefault="000E1F2A" w:rsidP="000E1F2A">
    <w:pPr>
      <w:pStyle w:val="Fuzeile"/>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67888097"/>
      <w:docPartObj>
        <w:docPartGallery w:val="Page Numbers (Bottom of Page)"/>
        <w:docPartUnique/>
      </w:docPartObj>
    </w:sdtPr>
    <w:sdtEndPr>
      <w:rPr>
        <w:rStyle w:val="Seitenzahl"/>
      </w:rPr>
    </w:sdtEndPr>
    <w:sdtContent>
      <w:p w14:paraId="6D8A12BA" w14:textId="77777777" w:rsidR="007D1A22" w:rsidRDefault="007D1A22" w:rsidP="002E62C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64FD4A00" w14:textId="77777777" w:rsidR="007D1A22" w:rsidRDefault="007D1A22" w:rsidP="007D1A22">
    <w:pPr>
      <w:pStyle w:val="Fuzeil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b/>
        <w:bCs/>
        <w:color w:val="C00000"/>
      </w:rPr>
      <w:id w:val="746303078"/>
      <w:docPartObj>
        <w:docPartGallery w:val="Page Numbers (Bottom of Page)"/>
        <w:docPartUnique/>
      </w:docPartObj>
    </w:sdtPr>
    <w:sdtEndPr>
      <w:rPr>
        <w:rStyle w:val="Seitenzahl"/>
      </w:rPr>
    </w:sdtEndPr>
    <w:sdtContent>
      <w:p w14:paraId="18693E00" w14:textId="77777777" w:rsidR="007D1A22" w:rsidRPr="007D1A22" w:rsidRDefault="007D1A22" w:rsidP="002E62C4">
        <w:pPr>
          <w:pStyle w:val="Fuzeile"/>
          <w:framePr w:wrap="none" w:vAnchor="text" w:hAnchor="margin" w:xAlign="right" w:y="1"/>
          <w:rPr>
            <w:rStyle w:val="Seitenzahl"/>
            <w:b/>
            <w:bCs/>
            <w:color w:val="C00000"/>
          </w:rPr>
        </w:pPr>
        <w:r w:rsidRPr="007D1A22">
          <w:rPr>
            <w:rStyle w:val="Seitenzahl"/>
            <w:b/>
            <w:bCs/>
            <w:color w:val="C00000"/>
          </w:rPr>
          <w:fldChar w:fldCharType="begin"/>
        </w:r>
        <w:r w:rsidRPr="007D1A22">
          <w:rPr>
            <w:rStyle w:val="Seitenzahl"/>
            <w:b/>
            <w:bCs/>
            <w:color w:val="C00000"/>
          </w:rPr>
          <w:instrText xml:space="preserve"> PAGE </w:instrText>
        </w:r>
        <w:r w:rsidRPr="007D1A22">
          <w:rPr>
            <w:rStyle w:val="Seitenzahl"/>
            <w:b/>
            <w:bCs/>
            <w:color w:val="C00000"/>
          </w:rPr>
          <w:fldChar w:fldCharType="separate"/>
        </w:r>
        <w:r w:rsidRPr="007D1A22">
          <w:rPr>
            <w:rStyle w:val="Seitenzahl"/>
            <w:b/>
            <w:bCs/>
            <w:noProof/>
            <w:color w:val="C00000"/>
          </w:rPr>
          <w:t>1</w:t>
        </w:r>
        <w:r w:rsidRPr="007D1A22">
          <w:rPr>
            <w:rStyle w:val="Seitenzahl"/>
            <w:b/>
            <w:bCs/>
            <w:color w:val="C00000"/>
          </w:rPr>
          <w:fldChar w:fldCharType="end"/>
        </w:r>
      </w:p>
    </w:sdtContent>
  </w:sdt>
  <w:p w14:paraId="187C4D69" w14:textId="77777777" w:rsidR="007D1A22" w:rsidRDefault="007D1A22" w:rsidP="007D1A2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2F212" w14:textId="77777777" w:rsidR="00514E8A" w:rsidRDefault="00514E8A" w:rsidP="00D83FD2">
      <w:r>
        <w:separator/>
      </w:r>
    </w:p>
  </w:footnote>
  <w:footnote w:type="continuationSeparator" w:id="0">
    <w:p w14:paraId="23AD689E" w14:textId="77777777" w:rsidR="00514E8A" w:rsidRDefault="00514E8A" w:rsidP="00D83F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0961F" w14:textId="262B9B37" w:rsidR="00201ECC" w:rsidRPr="009E4E66" w:rsidRDefault="009E4E66" w:rsidP="009E4E66">
    <w:pPr>
      <w:pStyle w:val="Kopfzeile"/>
      <w:jc w:val="right"/>
      <w:rPr>
        <w:rFonts w:cstheme="minorHAnsi"/>
        <w:lang w:val="en-US"/>
      </w:rPr>
    </w:pPr>
    <w:r w:rsidRPr="003515E0">
      <w:rPr>
        <w:rFonts w:cstheme="minorHAnsi"/>
        <w:b/>
        <w:bCs/>
        <w:color w:val="C00000"/>
        <w:lang w:val="en-US"/>
      </w:rPr>
      <w:t>Graz Law Working Paper Series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5364" w14:textId="2439C707" w:rsidR="000E1F2A" w:rsidRPr="009E4E66" w:rsidRDefault="00514E8A" w:rsidP="00201ECC">
    <w:pPr>
      <w:pStyle w:val="Kopfzeile"/>
      <w:jc w:val="right"/>
      <w:rPr>
        <w:b/>
        <w:bCs/>
        <w:color w:val="C00000"/>
        <w:lang w:val="de-DE"/>
      </w:rPr>
    </w:pPr>
    <w:sdt>
      <w:sdtPr>
        <w:rPr>
          <w:rStyle w:val="wpsheaderauthorZchn"/>
        </w:rPr>
        <w:id w:val="-686592895"/>
        <w:placeholder>
          <w:docPart w:val="6C1911DD766C4D34B604EED17CE2E397"/>
        </w:placeholder>
        <w:dataBinding w:prefixMappings="xmlns:ns0='autoren/wps' " w:xpath="/ns0:autoren[1]/ns0:Autor1fn[1]" w:storeItemID="{3507A3FA-FC15-434E-9C66-AC23B4AC8ABD}"/>
        <w:text/>
      </w:sdtPr>
      <w:sdtEndPr>
        <w:rPr>
          <w:rStyle w:val="wpsheaderauthorZchn"/>
        </w:rPr>
      </w:sdtEndPr>
      <w:sdtContent>
        <w:r w:rsidR="009E4E66" w:rsidRPr="009E4E66">
          <w:rPr>
            <w:rStyle w:val="wpsheaderauthorZchn"/>
            <w:lang w:val="de-DE"/>
          </w:rPr>
          <w:t>Autor1 Vorname</w:t>
        </w:r>
      </w:sdtContent>
    </w:sdt>
    <w:r w:rsidR="00201ECC" w:rsidRPr="009E4E66">
      <w:rPr>
        <w:b/>
        <w:bCs/>
        <w:color w:val="C00000"/>
        <w:lang w:val="de-DE"/>
      </w:rPr>
      <w:t xml:space="preserve"> </w:t>
    </w:r>
    <w:sdt>
      <w:sdtPr>
        <w:rPr>
          <w:rStyle w:val="wpsheaderauthorZchn"/>
        </w:rPr>
        <w:id w:val="-820879928"/>
        <w:placeholder>
          <w:docPart w:val="8DB6EC64E96D48B3ADB47E081BBAB2B8"/>
        </w:placeholder>
        <w:dataBinding w:prefixMappings="xmlns:ns0='autoren/wps' " w:xpath="/ns0:autoren[1]/ns0:Autor1ln[1]" w:storeItemID="{3507A3FA-FC15-434E-9C66-AC23B4AC8ABD}"/>
        <w:text/>
      </w:sdtPr>
      <w:sdtEndPr>
        <w:rPr>
          <w:rStyle w:val="wpsheaderauthorZchn"/>
        </w:rPr>
      </w:sdtEndPr>
      <w:sdtContent>
        <w:r w:rsidR="009E4E66" w:rsidRPr="009E4E66">
          <w:rPr>
            <w:rStyle w:val="wpsheaderauthorZchn"/>
            <w:lang w:val="de-DE"/>
          </w:rPr>
          <w:t>Autor1 Nachname</w:t>
        </w:r>
      </w:sdtContent>
    </w:sdt>
    <w:r w:rsidR="00952591" w:rsidRPr="009E4E66">
      <w:rPr>
        <w:b/>
        <w:bCs/>
        <w:color w:val="C00000"/>
        <w:lang w:val="de-DE"/>
      </w:rPr>
      <w:t xml:space="preserve"> </w:t>
    </w:r>
    <w:r w:rsidR="009E4E66">
      <w:rPr>
        <w:b/>
        <w:bCs/>
        <w:color w:val="C00000"/>
        <w:lang w:val="de-DE"/>
      </w:rPr>
      <w:t>und</w:t>
    </w:r>
    <w:r w:rsidR="001D682C" w:rsidRPr="009E4E66">
      <w:rPr>
        <w:b/>
        <w:bCs/>
        <w:color w:val="C00000"/>
        <w:lang w:val="de-DE"/>
      </w:rPr>
      <w:t xml:space="preserve"> </w:t>
    </w:r>
    <w:sdt>
      <w:sdtPr>
        <w:rPr>
          <w:rStyle w:val="wpsheaderauthorZchn"/>
        </w:rPr>
        <w:id w:val="-673336715"/>
        <w:placeholder>
          <w:docPart w:val="D6110A2E716249D595EB2B38AEDC6085"/>
        </w:placeholder>
        <w:dataBinding w:prefixMappings="xmlns:ns0='autoren/wps' " w:xpath="/ns0:autoren[1]/ns0:Autor2fn[1]" w:storeItemID="{3507A3FA-FC15-434E-9C66-AC23B4AC8ABD}"/>
        <w:text/>
      </w:sdtPr>
      <w:sdtEndPr>
        <w:rPr>
          <w:rStyle w:val="wpsheaderauthorZchn"/>
        </w:rPr>
      </w:sdtEndPr>
      <w:sdtContent>
        <w:r w:rsidR="009E4E66" w:rsidRPr="009E4E66">
          <w:rPr>
            <w:rStyle w:val="wpsheaderauthorZchn"/>
            <w:lang w:val="de-DE"/>
          </w:rPr>
          <w:t>Autor2 Vorname</w:t>
        </w:r>
      </w:sdtContent>
    </w:sdt>
    <w:r w:rsidR="00952591" w:rsidRPr="009E4E66">
      <w:rPr>
        <w:b/>
        <w:bCs/>
        <w:color w:val="C00000"/>
        <w:lang w:val="de-DE"/>
      </w:rPr>
      <w:t xml:space="preserve"> </w:t>
    </w:r>
    <w:sdt>
      <w:sdtPr>
        <w:rPr>
          <w:rStyle w:val="wpsheaderauthorZchn"/>
        </w:rPr>
        <w:id w:val="170923335"/>
        <w:placeholder>
          <w:docPart w:val="C8FA9F9EF4E246008B630EBBAD6521C3"/>
        </w:placeholder>
        <w:dataBinding w:prefixMappings="xmlns:ns0='autoren/wps' " w:xpath="/ns0:autoren[1]/ns0:Autor2ln[1]" w:storeItemID="{3507A3FA-FC15-434E-9C66-AC23B4AC8ABD}"/>
        <w:text/>
      </w:sdtPr>
      <w:sdtEndPr>
        <w:rPr>
          <w:rStyle w:val="wpsheaderauthorZchn"/>
        </w:rPr>
      </w:sdtEndPr>
      <w:sdtContent>
        <w:r w:rsidR="009E4E66" w:rsidRPr="009E4E66">
          <w:rPr>
            <w:rStyle w:val="wpsheaderauthorZchn"/>
            <w:lang w:val="de-DE"/>
          </w:rPr>
          <w:t>Autor2 Nachname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48345" w14:textId="66300C67" w:rsidR="007D1A22" w:rsidRPr="009E4E66" w:rsidRDefault="006B6EDD" w:rsidP="009E4E66">
    <w:pPr>
      <w:pStyle w:val="Kopfzeile"/>
      <w:jc w:val="right"/>
      <w:rPr>
        <w:rFonts w:cstheme="minorHAnsi"/>
        <w:lang w:val="en-US"/>
      </w:rPr>
    </w:pPr>
    <w:r w:rsidRPr="003515E0">
      <w:rPr>
        <w:rFonts w:cstheme="minorHAnsi"/>
        <w:b/>
        <w:bCs/>
        <w:color w:val="C00000"/>
        <w:lang w:val="en-US"/>
      </w:rPr>
      <w:t>Graz Law Working Paper Series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14590" w14:textId="6FD2B4DA" w:rsidR="00201ECC" w:rsidRPr="009E4E66" w:rsidRDefault="00514E8A" w:rsidP="002C3FFA">
    <w:pPr>
      <w:pStyle w:val="Kopfzeile"/>
      <w:jc w:val="right"/>
      <w:rPr>
        <w:rFonts w:cstheme="minorHAnsi"/>
        <w:b/>
        <w:bCs/>
        <w:color w:val="C00000"/>
        <w:lang w:val="de-DE"/>
      </w:rPr>
    </w:pPr>
    <w:sdt>
      <w:sdtPr>
        <w:rPr>
          <w:rStyle w:val="wpsheaderauthorZchn"/>
        </w:rPr>
        <w:id w:val="-111752222"/>
        <w:placeholder>
          <w:docPart w:val="C8FA9F9EF4E246008B630EBBAD6521C3"/>
        </w:placeholder>
        <w:dataBinding w:prefixMappings="xmlns:ns0='autoren/wps' " w:xpath="/ns0:autoren[1]/ns0:Autor1fn[1]" w:storeItemID="{3507A3FA-FC15-434E-9C66-AC23B4AC8ABD}"/>
        <w:text/>
      </w:sdtPr>
      <w:sdtEndPr>
        <w:rPr>
          <w:rStyle w:val="wpsheaderauthorZchn"/>
        </w:rPr>
      </w:sdtEndPr>
      <w:sdtContent>
        <w:r w:rsidR="009E4E66" w:rsidRPr="009E4E66">
          <w:rPr>
            <w:rStyle w:val="wpsheaderauthorZchn"/>
            <w:lang w:val="de-DE"/>
          </w:rPr>
          <w:t>Autor1 Vorname</w:t>
        </w:r>
      </w:sdtContent>
    </w:sdt>
    <w:r w:rsidR="002C3FFA" w:rsidRPr="009E4E66">
      <w:rPr>
        <w:rFonts w:cstheme="minorHAnsi"/>
        <w:b/>
        <w:bCs/>
        <w:color w:val="C00000"/>
        <w:lang w:val="de-DE"/>
      </w:rPr>
      <w:t xml:space="preserve"> </w:t>
    </w:r>
    <w:sdt>
      <w:sdtPr>
        <w:rPr>
          <w:rStyle w:val="wpsheaderauthorZchn"/>
        </w:rPr>
        <w:id w:val="1944415784"/>
        <w:placeholder>
          <w:docPart w:val="1936417E6E7D4C8BAAE90597B418958D"/>
        </w:placeholder>
        <w:dataBinding w:prefixMappings="xmlns:ns0='autoren/wps' " w:xpath="/ns0:autoren[1]/ns0:Autor1ln[1]" w:storeItemID="{3507A3FA-FC15-434E-9C66-AC23B4AC8ABD}"/>
        <w:text/>
      </w:sdtPr>
      <w:sdtEndPr>
        <w:rPr>
          <w:rStyle w:val="Absatz-Standardschriftart"/>
          <w:rFonts w:cstheme="minorHAnsi"/>
          <w:b w:val="0"/>
          <w:bCs w:val="0"/>
          <w:color w:val="auto"/>
          <w:lang w:val="de-DE"/>
        </w:rPr>
      </w:sdtEndPr>
      <w:sdtContent>
        <w:r w:rsidR="009E4E66" w:rsidRPr="009E4E66">
          <w:rPr>
            <w:rStyle w:val="wpsheaderauthorZchn"/>
            <w:lang w:val="de-DE"/>
          </w:rPr>
          <w:t>Autor1 Nachname</w:t>
        </w:r>
      </w:sdtContent>
    </w:sdt>
    <w:r w:rsidR="002C3FFA" w:rsidRPr="009E4E66">
      <w:rPr>
        <w:rFonts w:cstheme="minorHAnsi"/>
        <w:b/>
        <w:bCs/>
        <w:color w:val="C00000"/>
        <w:lang w:val="de-DE"/>
      </w:rPr>
      <w:t xml:space="preserve"> </w:t>
    </w:r>
    <w:r w:rsidR="009E4E66">
      <w:rPr>
        <w:rFonts w:cstheme="minorHAnsi"/>
        <w:b/>
        <w:bCs/>
        <w:color w:val="C00000"/>
        <w:lang w:val="de-DE"/>
      </w:rPr>
      <w:t>und</w:t>
    </w:r>
    <w:r w:rsidR="0006478F" w:rsidRPr="009E4E66">
      <w:rPr>
        <w:rFonts w:cstheme="minorHAnsi"/>
        <w:b/>
        <w:bCs/>
        <w:color w:val="C00000"/>
        <w:lang w:val="de-DE"/>
      </w:rPr>
      <w:t xml:space="preserve"> </w:t>
    </w:r>
    <w:sdt>
      <w:sdtPr>
        <w:rPr>
          <w:rStyle w:val="wpsheaderauthorZchn"/>
        </w:rPr>
        <w:id w:val="-1868521915"/>
        <w:placeholder>
          <w:docPart w:val="61AA5CA8120140B9B220205568A27CFE"/>
        </w:placeholder>
        <w:dataBinding w:prefixMappings="xmlns:ns0='autoren/wps' " w:xpath="/ns0:autoren[1]/ns0:Autor2fn[1]" w:storeItemID="{3507A3FA-FC15-434E-9C66-AC23B4AC8ABD}"/>
        <w:text/>
      </w:sdtPr>
      <w:sdtEndPr>
        <w:rPr>
          <w:rStyle w:val="wpsheaderauthorZchn"/>
        </w:rPr>
      </w:sdtEndPr>
      <w:sdtContent>
        <w:r w:rsidR="009E4E66" w:rsidRPr="009E4E66">
          <w:rPr>
            <w:rStyle w:val="wpsheaderauthorZchn"/>
            <w:lang w:val="de-DE"/>
          </w:rPr>
          <w:t>Autor2 Vorname</w:t>
        </w:r>
      </w:sdtContent>
    </w:sdt>
    <w:r w:rsidR="002C3FFA" w:rsidRPr="009E4E66">
      <w:rPr>
        <w:rFonts w:cstheme="minorHAnsi"/>
        <w:b/>
        <w:bCs/>
        <w:color w:val="C00000"/>
        <w:lang w:val="de-DE"/>
      </w:rPr>
      <w:t xml:space="preserve"> </w:t>
    </w:r>
    <w:sdt>
      <w:sdtPr>
        <w:rPr>
          <w:rStyle w:val="wpsheaderauthorZchn"/>
        </w:rPr>
        <w:id w:val="-946545678"/>
        <w:placeholder>
          <w:docPart w:val="001D0DA7398E483191CB054752D623DB"/>
        </w:placeholder>
        <w:dataBinding w:prefixMappings="xmlns:ns0='autoren/wps' " w:xpath="/ns0:autoren[1]/ns0:Autor2ln[1]" w:storeItemID="{3507A3FA-FC15-434E-9C66-AC23B4AC8ABD}"/>
        <w:text/>
      </w:sdtPr>
      <w:sdtEndPr>
        <w:rPr>
          <w:rStyle w:val="wpsheaderauthorZchn"/>
        </w:rPr>
      </w:sdtEndPr>
      <w:sdtContent>
        <w:r w:rsidR="009E4E66" w:rsidRPr="009E4E66">
          <w:rPr>
            <w:rStyle w:val="wpsheaderauthorZchn"/>
            <w:lang w:val="de-DE"/>
          </w:rPr>
          <w:t>Autor2 Nachname</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DEF18" w14:textId="77777777" w:rsidR="001D682C" w:rsidRPr="001D682C" w:rsidRDefault="001D682C" w:rsidP="001D682C">
    <w:pPr>
      <w:pStyle w:val="Kopfzeile"/>
      <w:jc w:val="right"/>
      <w:rPr>
        <w:lang w:val="en-US"/>
      </w:rPr>
    </w:pPr>
    <w:r>
      <w:rPr>
        <w:b/>
        <w:bCs/>
        <w:color w:val="C00000"/>
        <w:lang w:val="en-US"/>
      </w:rPr>
      <w:t>Graz Law Working Paper Series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6B3266"/>
    <w:multiLevelType w:val="hybridMultilevel"/>
    <w:tmpl w:val="ECDA2FFA"/>
    <w:lvl w:ilvl="0" w:tplc="88C09372">
      <w:start w:val="1"/>
      <w:numFmt w:val="decimal"/>
      <w:lvlText w:val="%1."/>
      <w:lvlJc w:val="left"/>
      <w:pPr>
        <w:ind w:left="2148" w:hanging="360"/>
      </w:pPr>
      <w:rPr>
        <w:rFonts w:ascii="Calibri" w:hAnsi="Calibri" w:hint="default"/>
        <w:b w:val="0"/>
        <w:bCs w:val="0"/>
        <w:i w:val="0"/>
        <w:sz w:val="24"/>
        <w:u w:color="C00000"/>
      </w:rPr>
    </w:lvl>
    <w:lvl w:ilvl="1" w:tplc="04070019" w:tentative="1">
      <w:start w:val="1"/>
      <w:numFmt w:val="lowerLetter"/>
      <w:lvlText w:val="%2."/>
      <w:lvlJc w:val="left"/>
      <w:pPr>
        <w:ind w:left="2868" w:hanging="360"/>
      </w:pPr>
    </w:lvl>
    <w:lvl w:ilvl="2" w:tplc="0407001B" w:tentative="1">
      <w:start w:val="1"/>
      <w:numFmt w:val="lowerRoman"/>
      <w:lvlText w:val="%3."/>
      <w:lvlJc w:val="right"/>
      <w:pPr>
        <w:ind w:left="3588" w:hanging="180"/>
      </w:pPr>
    </w:lvl>
    <w:lvl w:ilvl="3" w:tplc="0407000F" w:tentative="1">
      <w:start w:val="1"/>
      <w:numFmt w:val="decimal"/>
      <w:lvlText w:val="%4."/>
      <w:lvlJc w:val="left"/>
      <w:pPr>
        <w:ind w:left="4308" w:hanging="360"/>
      </w:pPr>
    </w:lvl>
    <w:lvl w:ilvl="4" w:tplc="04070019" w:tentative="1">
      <w:start w:val="1"/>
      <w:numFmt w:val="lowerLetter"/>
      <w:lvlText w:val="%5."/>
      <w:lvlJc w:val="left"/>
      <w:pPr>
        <w:ind w:left="5028" w:hanging="360"/>
      </w:pPr>
    </w:lvl>
    <w:lvl w:ilvl="5" w:tplc="0407001B" w:tentative="1">
      <w:start w:val="1"/>
      <w:numFmt w:val="lowerRoman"/>
      <w:lvlText w:val="%6."/>
      <w:lvlJc w:val="right"/>
      <w:pPr>
        <w:ind w:left="5748" w:hanging="180"/>
      </w:pPr>
    </w:lvl>
    <w:lvl w:ilvl="6" w:tplc="0407000F" w:tentative="1">
      <w:start w:val="1"/>
      <w:numFmt w:val="decimal"/>
      <w:lvlText w:val="%7."/>
      <w:lvlJc w:val="left"/>
      <w:pPr>
        <w:ind w:left="6468" w:hanging="360"/>
      </w:pPr>
    </w:lvl>
    <w:lvl w:ilvl="7" w:tplc="04070019" w:tentative="1">
      <w:start w:val="1"/>
      <w:numFmt w:val="lowerLetter"/>
      <w:lvlText w:val="%8."/>
      <w:lvlJc w:val="left"/>
      <w:pPr>
        <w:ind w:left="7188" w:hanging="360"/>
      </w:pPr>
    </w:lvl>
    <w:lvl w:ilvl="8" w:tplc="0407001B" w:tentative="1">
      <w:start w:val="1"/>
      <w:numFmt w:val="lowerRoman"/>
      <w:lvlText w:val="%9."/>
      <w:lvlJc w:val="right"/>
      <w:pPr>
        <w:ind w:left="7908" w:hanging="180"/>
      </w:pPr>
    </w:lvl>
  </w:abstractNum>
  <w:abstractNum w:abstractNumId="1" w15:restartNumberingAfterBreak="0">
    <w:nsid w:val="22EE2FD4"/>
    <w:multiLevelType w:val="multilevel"/>
    <w:tmpl w:val="75C8DC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4457100"/>
    <w:multiLevelType w:val="hybridMultilevel"/>
    <w:tmpl w:val="D2A8204C"/>
    <w:lvl w:ilvl="0" w:tplc="DCDA2B66">
      <w:start w:val="1"/>
      <w:numFmt w:val="decimal"/>
      <w:lvlText w:val="%1."/>
      <w:lvlJc w:val="left"/>
      <w:pPr>
        <w:ind w:left="1800" w:hanging="360"/>
      </w:pPr>
      <w:rPr>
        <w:rFonts w:ascii="Calibri" w:hAnsi="Calibri" w:hint="default"/>
        <w:b w:val="0"/>
        <w:bCs w:val="0"/>
        <w:i w:val="0"/>
        <w:sz w:val="24"/>
        <w:u w:color="C0000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 w15:restartNumberingAfterBreak="0">
    <w:nsid w:val="47C771A7"/>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62FF2EBD"/>
    <w:multiLevelType w:val="multilevel"/>
    <w:tmpl w:val="75C8DC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3EC1EEE"/>
    <w:multiLevelType w:val="multilevel"/>
    <w:tmpl w:val="7E68E3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2200369"/>
    <w:multiLevelType w:val="multilevel"/>
    <w:tmpl w:val="F34C2D1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750D55CB"/>
    <w:multiLevelType w:val="hybridMultilevel"/>
    <w:tmpl w:val="BBC85EDE"/>
    <w:lvl w:ilvl="0" w:tplc="BE8CA9D8">
      <w:start w:val="1"/>
      <w:numFmt w:val="decimal"/>
      <w:lvlText w:val="%1."/>
      <w:lvlJc w:val="left"/>
      <w:pPr>
        <w:ind w:left="360" w:hanging="360"/>
      </w:pPr>
      <w:rPr>
        <w:rFonts w:ascii="Calibri" w:hAnsi="Calibri" w:hint="default"/>
        <w:b/>
        <w:bCs w:val="0"/>
        <w:i w:val="0"/>
        <w:sz w:val="24"/>
        <w:u w:color="C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7"/>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4G7SrTbwGaCyGhDpHZQEuNIRKn7v4vJEogFDHPzdrE3QbF6AQbV906xxeR0KkiAgRMECT0WwO/8oXYbGzSiLbg==" w:salt="J262KD00tajOymieXegEmw=="/>
  <w:defaultTabStop w:val="708"/>
  <w:hyphenationZone w:val="425"/>
  <w:evenAndOddHeaders/>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B33"/>
    <w:rsid w:val="000000BF"/>
    <w:rsid w:val="00034B1E"/>
    <w:rsid w:val="0006478F"/>
    <w:rsid w:val="0006628B"/>
    <w:rsid w:val="00086C80"/>
    <w:rsid w:val="000976D7"/>
    <w:rsid w:val="000B2D96"/>
    <w:rsid w:val="000C663C"/>
    <w:rsid w:val="000E1F2A"/>
    <w:rsid w:val="00104930"/>
    <w:rsid w:val="00123F9E"/>
    <w:rsid w:val="00127DA7"/>
    <w:rsid w:val="00130727"/>
    <w:rsid w:val="001311CC"/>
    <w:rsid w:val="00146513"/>
    <w:rsid w:val="00162C24"/>
    <w:rsid w:val="00191471"/>
    <w:rsid w:val="001920A4"/>
    <w:rsid w:val="001A3F63"/>
    <w:rsid w:val="001B6B10"/>
    <w:rsid w:val="001B7E35"/>
    <w:rsid w:val="001B7FB9"/>
    <w:rsid w:val="001C6AC1"/>
    <w:rsid w:val="001D682C"/>
    <w:rsid w:val="001F15F2"/>
    <w:rsid w:val="00201ECC"/>
    <w:rsid w:val="00204241"/>
    <w:rsid w:val="0022068E"/>
    <w:rsid w:val="00241B1C"/>
    <w:rsid w:val="0025762A"/>
    <w:rsid w:val="002755EF"/>
    <w:rsid w:val="00284F92"/>
    <w:rsid w:val="002C3FFA"/>
    <w:rsid w:val="002E62C4"/>
    <w:rsid w:val="00322C28"/>
    <w:rsid w:val="003439C6"/>
    <w:rsid w:val="003515E0"/>
    <w:rsid w:val="0035480D"/>
    <w:rsid w:val="00362F25"/>
    <w:rsid w:val="0037108F"/>
    <w:rsid w:val="00374969"/>
    <w:rsid w:val="003B7675"/>
    <w:rsid w:val="003C18DA"/>
    <w:rsid w:val="003E6A83"/>
    <w:rsid w:val="003F125F"/>
    <w:rsid w:val="004072C8"/>
    <w:rsid w:val="00456448"/>
    <w:rsid w:val="00480230"/>
    <w:rsid w:val="0048115C"/>
    <w:rsid w:val="00482AEA"/>
    <w:rsid w:val="0049351E"/>
    <w:rsid w:val="004A6DD2"/>
    <w:rsid w:val="004B4B36"/>
    <w:rsid w:val="00507F41"/>
    <w:rsid w:val="00514E8A"/>
    <w:rsid w:val="00516262"/>
    <w:rsid w:val="00564C8E"/>
    <w:rsid w:val="00577602"/>
    <w:rsid w:val="005857EF"/>
    <w:rsid w:val="00587AF4"/>
    <w:rsid w:val="00592A1A"/>
    <w:rsid w:val="005E3B74"/>
    <w:rsid w:val="00601FAD"/>
    <w:rsid w:val="00611C14"/>
    <w:rsid w:val="006308AF"/>
    <w:rsid w:val="00652F88"/>
    <w:rsid w:val="0067075E"/>
    <w:rsid w:val="006A3D96"/>
    <w:rsid w:val="006A63A0"/>
    <w:rsid w:val="006B223D"/>
    <w:rsid w:val="006B6EDD"/>
    <w:rsid w:val="006C13FA"/>
    <w:rsid w:val="006C4CC6"/>
    <w:rsid w:val="006E0A01"/>
    <w:rsid w:val="006E1493"/>
    <w:rsid w:val="006E3610"/>
    <w:rsid w:val="006F0FD8"/>
    <w:rsid w:val="00761D79"/>
    <w:rsid w:val="0076290B"/>
    <w:rsid w:val="007A142D"/>
    <w:rsid w:val="007B2F5C"/>
    <w:rsid w:val="007B5026"/>
    <w:rsid w:val="007D1A22"/>
    <w:rsid w:val="007D4099"/>
    <w:rsid w:val="007D5599"/>
    <w:rsid w:val="00830476"/>
    <w:rsid w:val="0083140F"/>
    <w:rsid w:val="008462B8"/>
    <w:rsid w:val="00887706"/>
    <w:rsid w:val="00897CB4"/>
    <w:rsid w:val="008B54CC"/>
    <w:rsid w:val="008C2CF3"/>
    <w:rsid w:val="008C66BC"/>
    <w:rsid w:val="008C6B8F"/>
    <w:rsid w:val="008D4F8A"/>
    <w:rsid w:val="008D7A6C"/>
    <w:rsid w:val="008E343E"/>
    <w:rsid w:val="008F70F4"/>
    <w:rsid w:val="0090572A"/>
    <w:rsid w:val="00936384"/>
    <w:rsid w:val="00952591"/>
    <w:rsid w:val="009566C1"/>
    <w:rsid w:val="00967088"/>
    <w:rsid w:val="00991144"/>
    <w:rsid w:val="009D584D"/>
    <w:rsid w:val="009D7971"/>
    <w:rsid w:val="009E4E66"/>
    <w:rsid w:val="009F4983"/>
    <w:rsid w:val="00A01367"/>
    <w:rsid w:val="00A11436"/>
    <w:rsid w:val="00A3632A"/>
    <w:rsid w:val="00A400EF"/>
    <w:rsid w:val="00A40892"/>
    <w:rsid w:val="00A56B87"/>
    <w:rsid w:val="00A64CE1"/>
    <w:rsid w:val="00A6626A"/>
    <w:rsid w:val="00A853EB"/>
    <w:rsid w:val="00AB33F2"/>
    <w:rsid w:val="00AC6A56"/>
    <w:rsid w:val="00AD1736"/>
    <w:rsid w:val="00AE269E"/>
    <w:rsid w:val="00AF7D0B"/>
    <w:rsid w:val="00B44B54"/>
    <w:rsid w:val="00B57767"/>
    <w:rsid w:val="00B6042B"/>
    <w:rsid w:val="00B71CA7"/>
    <w:rsid w:val="00B75070"/>
    <w:rsid w:val="00B802ED"/>
    <w:rsid w:val="00BA0F80"/>
    <w:rsid w:val="00BA5469"/>
    <w:rsid w:val="00BB0D69"/>
    <w:rsid w:val="00BD2384"/>
    <w:rsid w:val="00BD2F23"/>
    <w:rsid w:val="00BD7D49"/>
    <w:rsid w:val="00BE1E86"/>
    <w:rsid w:val="00BF0BD7"/>
    <w:rsid w:val="00BF4DCB"/>
    <w:rsid w:val="00C07DF7"/>
    <w:rsid w:val="00C21963"/>
    <w:rsid w:val="00C44F33"/>
    <w:rsid w:val="00C72CCB"/>
    <w:rsid w:val="00C957C7"/>
    <w:rsid w:val="00CA6D48"/>
    <w:rsid w:val="00CE0CC2"/>
    <w:rsid w:val="00CF25FD"/>
    <w:rsid w:val="00CF45EE"/>
    <w:rsid w:val="00D02955"/>
    <w:rsid w:val="00D155C7"/>
    <w:rsid w:val="00D364D8"/>
    <w:rsid w:val="00D53BE3"/>
    <w:rsid w:val="00D5431F"/>
    <w:rsid w:val="00D83FD2"/>
    <w:rsid w:val="00D862C1"/>
    <w:rsid w:val="00DD2A98"/>
    <w:rsid w:val="00DF73F8"/>
    <w:rsid w:val="00E04CC4"/>
    <w:rsid w:val="00E07587"/>
    <w:rsid w:val="00E222DC"/>
    <w:rsid w:val="00E30B47"/>
    <w:rsid w:val="00E40654"/>
    <w:rsid w:val="00E45AFA"/>
    <w:rsid w:val="00E50B33"/>
    <w:rsid w:val="00E56DCD"/>
    <w:rsid w:val="00E57025"/>
    <w:rsid w:val="00E67BC7"/>
    <w:rsid w:val="00E86493"/>
    <w:rsid w:val="00EA2944"/>
    <w:rsid w:val="00EA4CD0"/>
    <w:rsid w:val="00EB4990"/>
    <w:rsid w:val="00EB4B03"/>
    <w:rsid w:val="00EC5D84"/>
    <w:rsid w:val="00ED0792"/>
    <w:rsid w:val="00ED5C6E"/>
    <w:rsid w:val="00F11E28"/>
    <w:rsid w:val="00F44132"/>
    <w:rsid w:val="00F47FE9"/>
    <w:rsid w:val="00F97B25"/>
    <w:rsid w:val="00FA0617"/>
    <w:rsid w:val="00FA5D7E"/>
    <w:rsid w:val="00FC0EBA"/>
    <w:rsid w:val="00FC26F6"/>
    <w:rsid w:val="00FD2014"/>
    <w:rsid w:val="00FE1EE2"/>
    <w:rsid w:val="00FE1FC1"/>
    <w:rsid w:val="00FF4B3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0F2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Textkörper CS)"/>
        <w:sz w:val="24"/>
        <w:szCs w:val="24"/>
        <w:lang w:val="de-AT"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83140F"/>
    <w:rPr>
      <w:rFonts w:asciiTheme="minorHAnsi" w:hAnsiTheme="minorHAnsi"/>
    </w:rPr>
  </w:style>
  <w:style w:type="paragraph" w:styleId="berschrift1">
    <w:name w:val="heading 1"/>
    <w:aliases w:val="wps_header1"/>
    <w:basedOn w:val="Standard"/>
    <w:next w:val="wpsstandardtextlevel1"/>
    <w:link w:val="berschrift1Zchn"/>
    <w:autoRedefine/>
    <w:uiPriority w:val="9"/>
    <w:qFormat/>
    <w:rsid w:val="00BD2F23"/>
    <w:pPr>
      <w:keepNext/>
      <w:keepLines/>
      <w:numPr>
        <w:numId w:val="8"/>
      </w:numPr>
      <w:spacing w:before="240" w:after="120"/>
      <w:outlineLvl w:val="0"/>
    </w:pPr>
    <w:rPr>
      <w:rFonts w:eastAsiaTheme="majorEastAsia" w:cstheme="majorBidi"/>
      <w:b/>
      <w:color w:val="C00000"/>
      <w:szCs w:val="32"/>
    </w:rPr>
  </w:style>
  <w:style w:type="paragraph" w:styleId="berschrift2">
    <w:name w:val="heading 2"/>
    <w:aliases w:val="wps_header2"/>
    <w:basedOn w:val="Standard"/>
    <w:next w:val="wpsstandardtextlevel1"/>
    <w:link w:val="berschrift2Zchn"/>
    <w:uiPriority w:val="9"/>
    <w:unhideWhenUsed/>
    <w:qFormat/>
    <w:rsid w:val="00EA4CD0"/>
    <w:pPr>
      <w:keepNext/>
      <w:keepLines/>
      <w:numPr>
        <w:ilvl w:val="1"/>
        <w:numId w:val="8"/>
      </w:numPr>
      <w:spacing w:before="240" w:after="120"/>
      <w:ind w:left="578" w:hanging="578"/>
      <w:outlineLvl w:val="1"/>
    </w:pPr>
    <w:rPr>
      <w:rFonts w:eastAsiaTheme="majorEastAsia" w:cstheme="majorBidi"/>
      <w:color w:val="C00000"/>
      <w:szCs w:val="26"/>
    </w:rPr>
  </w:style>
  <w:style w:type="paragraph" w:styleId="berschrift3">
    <w:name w:val="heading 3"/>
    <w:aliases w:val="wps_header3"/>
    <w:basedOn w:val="Standard"/>
    <w:next w:val="wpsstandardtextlevel1"/>
    <w:link w:val="berschrift3Zchn"/>
    <w:uiPriority w:val="9"/>
    <w:unhideWhenUsed/>
    <w:qFormat/>
    <w:rsid w:val="00EA4CD0"/>
    <w:pPr>
      <w:keepNext/>
      <w:keepLines/>
      <w:numPr>
        <w:ilvl w:val="2"/>
        <w:numId w:val="8"/>
      </w:numPr>
      <w:spacing w:before="240" w:after="120"/>
      <w:outlineLvl w:val="2"/>
    </w:pPr>
    <w:rPr>
      <w:rFonts w:eastAsiaTheme="majorEastAsia" w:cstheme="majorBidi"/>
      <w:i/>
      <w:color w:val="C00000"/>
    </w:rPr>
  </w:style>
  <w:style w:type="paragraph" w:styleId="berschrift4">
    <w:name w:val="heading 4"/>
    <w:aliases w:val="wps_header4"/>
    <w:basedOn w:val="Standard"/>
    <w:next w:val="Standard"/>
    <w:link w:val="berschrift4Zchn"/>
    <w:uiPriority w:val="9"/>
    <w:unhideWhenUsed/>
    <w:rsid w:val="0083140F"/>
    <w:pPr>
      <w:keepNext/>
      <w:keepLines/>
      <w:numPr>
        <w:ilvl w:val="3"/>
        <w:numId w:val="8"/>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rsid w:val="00830476"/>
    <w:pPr>
      <w:keepNext/>
      <w:keepLines/>
      <w:numPr>
        <w:ilvl w:val="4"/>
        <w:numId w:val="8"/>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830476"/>
    <w:pPr>
      <w:keepNext/>
      <w:keepLines/>
      <w:numPr>
        <w:ilvl w:val="5"/>
        <w:numId w:val="8"/>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830476"/>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830476"/>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30476"/>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83FD2"/>
    <w:pPr>
      <w:tabs>
        <w:tab w:val="center" w:pos="4536"/>
        <w:tab w:val="right" w:pos="9072"/>
      </w:tabs>
    </w:pPr>
  </w:style>
  <w:style w:type="character" w:customStyle="1" w:styleId="KopfzeileZchn">
    <w:name w:val="Kopfzeile Zchn"/>
    <w:basedOn w:val="Absatz-Standardschriftart"/>
    <w:link w:val="Kopfzeile"/>
    <w:uiPriority w:val="99"/>
    <w:rsid w:val="00D83FD2"/>
  </w:style>
  <w:style w:type="paragraph" w:styleId="Fuzeile">
    <w:name w:val="footer"/>
    <w:basedOn w:val="Standard"/>
    <w:link w:val="FuzeileZchn"/>
    <w:uiPriority w:val="99"/>
    <w:unhideWhenUsed/>
    <w:rsid w:val="00D83FD2"/>
    <w:pPr>
      <w:tabs>
        <w:tab w:val="center" w:pos="4536"/>
        <w:tab w:val="right" w:pos="9072"/>
      </w:tabs>
    </w:pPr>
  </w:style>
  <w:style w:type="character" w:customStyle="1" w:styleId="FuzeileZchn">
    <w:name w:val="Fußzeile Zchn"/>
    <w:basedOn w:val="Absatz-Standardschriftart"/>
    <w:link w:val="Fuzeile"/>
    <w:uiPriority w:val="99"/>
    <w:rsid w:val="00D83FD2"/>
  </w:style>
  <w:style w:type="table" w:styleId="Tabellenraster">
    <w:name w:val="Table Grid"/>
    <w:basedOn w:val="NormaleTabelle"/>
    <w:uiPriority w:val="39"/>
    <w:rsid w:val="00FE1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0E1F2A"/>
  </w:style>
  <w:style w:type="paragraph" w:styleId="Funotentext">
    <w:name w:val="footnote text"/>
    <w:basedOn w:val="Standard"/>
    <w:link w:val="FunotentextZchn"/>
    <w:uiPriority w:val="99"/>
    <w:unhideWhenUsed/>
    <w:rsid w:val="00123F9E"/>
    <w:rPr>
      <w:rFonts w:cstheme="minorBidi"/>
      <w:sz w:val="20"/>
      <w:szCs w:val="20"/>
    </w:rPr>
  </w:style>
  <w:style w:type="character" w:customStyle="1" w:styleId="FunotentextZchn">
    <w:name w:val="Fußnotentext Zchn"/>
    <w:basedOn w:val="Absatz-Standardschriftart"/>
    <w:link w:val="Funotentext"/>
    <w:uiPriority w:val="99"/>
    <w:rsid w:val="00123F9E"/>
    <w:rPr>
      <w:rFonts w:asciiTheme="minorHAnsi" w:hAnsiTheme="minorHAnsi" w:cstheme="minorBidi"/>
      <w:sz w:val="20"/>
      <w:szCs w:val="20"/>
    </w:rPr>
  </w:style>
  <w:style w:type="character" w:styleId="Funotenzeichen">
    <w:name w:val="footnote reference"/>
    <w:basedOn w:val="Absatz-Standardschriftart"/>
    <w:uiPriority w:val="99"/>
    <w:rsid w:val="00BA0F80"/>
    <w:rPr>
      <w:rFonts w:asciiTheme="minorHAnsi" w:hAnsiTheme="minorHAnsi"/>
      <w:b w:val="0"/>
      <w:i w:val="0"/>
      <w:kern w:val="0"/>
      <w:position w:val="0"/>
      <w:sz w:val="20"/>
      <w:vertAlign w:val="superscript"/>
    </w:rPr>
  </w:style>
  <w:style w:type="character" w:styleId="Hyperlink">
    <w:name w:val="Hyperlink"/>
    <w:rsid w:val="00123F9E"/>
    <w:rPr>
      <w:color w:val="0000FF"/>
      <w:u w:val="single"/>
    </w:rPr>
  </w:style>
  <w:style w:type="paragraph" w:styleId="Listenabsatz">
    <w:name w:val="List Paragraph"/>
    <w:basedOn w:val="Standard"/>
    <w:uiPriority w:val="34"/>
    <w:rsid w:val="00123F9E"/>
    <w:pPr>
      <w:ind w:left="720"/>
      <w:contextualSpacing/>
    </w:pPr>
    <w:rPr>
      <w:rFonts w:cstheme="minorBidi"/>
    </w:rPr>
  </w:style>
  <w:style w:type="character" w:customStyle="1" w:styleId="apple-converted-space">
    <w:name w:val="apple-converted-space"/>
    <w:basedOn w:val="Absatz-Standardschriftart"/>
    <w:rsid w:val="00201ECC"/>
  </w:style>
  <w:style w:type="character" w:styleId="NichtaufgelsteErwhnung">
    <w:name w:val="Unresolved Mention"/>
    <w:basedOn w:val="Absatz-Standardschriftart"/>
    <w:uiPriority w:val="99"/>
    <w:semiHidden/>
    <w:unhideWhenUsed/>
    <w:rsid w:val="00201ECC"/>
    <w:rPr>
      <w:color w:val="605E5C"/>
      <w:shd w:val="clear" w:color="auto" w:fill="E1DFDD"/>
    </w:rPr>
  </w:style>
  <w:style w:type="character" w:styleId="BesuchterLink">
    <w:name w:val="FollowedHyperlink"/>
    <w:basedOn w:val="Absatz-Standardschriftart"/>
    <w:uiPriority w:val="99"/>
    <w:semiHidden/>
    <w:unhideWhenUsed/>
    <w:rsid w:val="00201ECC"/>
    <w:rPr>
      <w:color w:val="954F72" w:themeColor="followedHyperlink"/>
      <w:u w:val="single"/>
    </w:rPr>
  </w:style>
  <w:style w:type="paragraph" w:styleId="Sprechblasentext">
    <w:name w:val="Balloon Text"/>
    <w:basedOn w:val="Standard"/>
    <w:link w:val="SprechblasentextZchn"/>
    <w:uiPriority w:val="99"/>
    <w:semiHidden/>
    <w:unhideWhenUsed/>
    <w:rsid w:val="009D7971"/>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9D7971"/>
    <w:rPr>
      <w:rFonts w:ascii="Times New Roman" w:hAnsi="Times New Roman" w:cs="Times New Roman"/>
      <w:sz w:val="18"/>
      <w:szCs w:val="18"/>
    </w:rPr>
  </w:style>
  <w:style w:type="paragraph" w:styleId="HTMLVorformatiert">
    <w:name w:val="HTML Preformatted"/>
    <w:basedOn w:val="Standard"/>
    <w:link w:val="HTMLVorformatiertZchn"/>
    <w:uiPriority w:val="99"/>
    <w:semiHidden/>
    <w:unhideWhenUsed/>
    <w:rsid w:val="009D7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9D7971"/>
    <w:rPr>
      <w:rFonts w:ascii="Courier New" w:eastAsia="Times New Roman" w:hAnsi="Courier New" w:cs="Courier New"/>
      <w:sz w:val="20"/>
      <w:szCs w:val="20"/>
      <w:lang w:eastAsia="de-DE"/>
    </w:rPr>
  </w:style>
  <w:style w:type="paragraph" w:styleId="Beschriftung">
    <w:name w:val="caption"/>
    <w:basedOn w:val="Standard"/>
    <w:next w:val="Standard"/>
    <w:uiPriority w:val="35"/>
    <w:unhideWhenUsed/>
    <w:rsid w:val="00374969"/>
    <w:pPr>
      <w:spacing w:after="200"/>
    </w:pPr>
    <w:rPr>
      <w:i/>
      <w:iCs/>
      <w:color w:val="44546A" w:themeColor="text2"/>
      <w:sz w:val="18"/>
      <w:szCs w:val="18"/>
    </w:rPr>
  </w:style>
  <w:style w:type="character" w:styleId="Kommentarzeichen">
    <w:name w:val="annotation reference"/>
    <w:basedOn w:val="Absatz-Standardschriftart"/>
    <w:uiPriority w:val="99"/>
    <w:semiHidden/>
    <w:unhideWhenUsed/>
    <w:rsid w:val="003B7675"/>
    <w:rPr>
      <w:sz w:val="16"/>
      <w:szCs w:val="16"/>
    </w:rPr>
  </w:style>
  <w:style w:type="paragraph" w:styleId="Kommentartext">
    <w:name w:val="annotation text"/>
    <w:basedOn w:val="Standard"/>
    <w:link w:val="KommentartextZchn"/>
    <w:uiPriority w:val="99"/>
    <w:semiHidden/>
    <w:unhideWhenUsed/>
    <w:rsid w:val="003B7675"/>
    <w:rPr>
      <w:sz w:val="20"/>
      <w:szCs w:val="20"/>
    </w:rPr>
  </w:style>
  <w:style w:type="character" w:customStyle="1" w:styleId="KommentartextZchn">
    <w:name w:val="Kommentartext Zchn"/>
    <w:basedOn w:val="Absatz-Standardschriftart"/>
    <w:link w:val="Kommentartext"/>
    <w:uiPriority w:val="99"/>
    <w:semiHidden/>
    <w:rsid w:val="003B7675"/>
    <w:rPr>
      <w:sz w:val="20"/>
      <w:szCs w:val="20"/>
    </w:rPr>
  </w:style>
  <w:style w:type="paragraph" w:styleId="Kommentarthema">
    <w:name w:val="annotation subject"/>
    <w:basedOn w:val="Kommentartext"/>
    <w:next w:val="Kommentartext"/>
    <w:link w:val="KommentarthemaZchn"/>
    <w:uiPriority w:val="99"/>
    <w:semiHidden/>
    <w:unhideWhenUsed/>
    <w:rsid w:val="003B7675"/>
    <w:rPr>
      <w:b/>
      <w:bCs/>
    </w:rPr>
  </w:style>
  <w:style w:type="character" w:customStyle="1" w:styleId="KommentarthemaZchn">
    <w:name w:val="Kommentarthema Zchn"/>
    <w:basedOn w:val="KommentartextZchn"/>
    <w:link w:val="Kommentarthema"/>
    <w:uiPriority w:val="99"/>
    <w:semiHidden/>
    <w:rsid w:val="003B7675"/>
    <w:rPr>
      <w:b/>
      <w:bCs/>
      <w:sz w:val="20"/>
      <w:szCs w:val="20"/>
    </w:rPr>
  </w:style>
  <w:style w:type="paragraph" w:styleId="berarbeitung">
    <w:name w:val="Revision"/>
    <w:hidden/>
    <w:uiPriority w:val="99"/>
    <w:semiHidden/>
    <w:rsid w:val="003B7675"/>
  </w:style>
  <w:style w:type="character" w:styleId="Platzhaltertext">
    <w:name w:val="Placeholder Text"/>
    <w:basedOn w:val="Absatz-Standardschriftart"/>
    <w:uiPriority w:val="99"/>
    <w:semiHidden/>
    <w:rsid w:val="00652F88"/>
    <w:rPr>
      <w:color w:val="808080"/>
    </w:rPr>
  </w:style>
  <w:style w:type="character" w:customStyle="1" w:styleId="wpspapertitlepage1">
    <w:name w:val="wps_paper title page 1"/>
    <w:basedOn w:val="Absatz-Standardschriftart"/>
    <w:uiPriority w:val="1"/>
    <w:rsid w:val="00991144"/>
    <w:rPr>
      <w:rFonts w:asciiTheme="minorHAnsi" w:hAnsiTheme="minorHAnsi"/>
      <w:color w:val="auto"/>
      <w:spacing w:val="30"/>
      <w:sz w:val="60"/>
    </w:rPr>
  </w:style>
  <w:style w:type="character" w:customStyle="1" w:styleId="wpsauthorpage1">
    <w:name w:val="wps_author page 1"/>
    <w:basedOn w:val="Absatz-Standardschriftart"/>
    <w:uiPriority w:val="1"/>
    <w:rsid w:val="00652F88"/>
    <w:rPr>
      <w:rFonts w:asciiTheme="minorHAnsi" w:hAnsiTheme="minorHAnsi"/>
      <w:sz w:val="42"/>
    </w:rPr>
  </w:style>
  <w:style w:type="character" w:customStyle="1" w:styleId="wpskeywords">
    <w:name w:val="wps_keywords"/>
    <w:basedOn w:val="Absatz-Standardschriftart"/>
    <w:uiPriority w:val="1"/>
    <w:rsid w:val="0022068E"/>
    <w:rPr>
      <w:rFonts w:asciiTheme="minorHAnsi" w:hAnsiTheme="minorHAnsi"/>
      <w:sz w:val="24"/>
    </w:rPr>
  </w:style>
  <w:style w:type="character" w:customStyle="1" w:styleId="wpsbiography">
    <w:name w:val="wps_biography"/>
    <w:basedOn w:val="Absatz-Standardschriftart"/>
    <w:uiPriority w:val="1"/>
    <w:rsid w:val="00C07DF7"/>
    <w:rPr>
      <w:rFonts w:asciiTheme="minorHAnsi" w:hAnsiTheme="minorHAnsi"/>
      <w:sz w:val="24"/>
    </w:rPr>
  </w:style>
  <w:style w:type="character" w:customStyle="1" w:styleId="berschrift2Zchn">
    <w:name w:val="Überschrift 2 Zchn"/>
    <w:aliases w:val="wps_header2 Zchn"/>
    <w:basedOn w:val="Absatz-Standardschriftart"/>
    <w:link w:val="berschrift2"/>
    <w:uiPriority w:val="9"/>
    <w:rsid w:val="00EA4CD0"/>
    <w:rPr>
      <w:rFonts w:asciiTheme="minorHAnsi" w:eastAsiaTheme="majorEastAsia" w:hAnsiTheme="minorHAnsi" w:cstheme="majorBidi"/>
      <w:color w:val="C00000"/>
      <w:szCs w:val="26"/>
    </w:rPr>
  </w:style>
  <w:style w:type="character" w:customStyle="1" w:styleId="berschrift3Zchn">
    <w:name w:val="Überschrift 3 Zchn"/>
    <w:aliases w:val="wps_header3 Zchn"/>
    <w:basedOn w:val="Absatz-Standardschriftart"/>
    <w:link w:val="berschrift3"/>
    <w:uiPriority w:val="9"/>
    <w:rsid w:val="00EA4CD0"/>
    <w:rPr>
      <w:rFonts w:asciiTheme="minorHAnsi" w:eastAsiaTheme="majorEastAsia" w:hAnsiTheme="minorHAnsi" w:cstheme="majorBidi"/>
      <w:i/>
      <w:color w:val="C00000"/>
    </w:rPr>
  </w:style>
  <w:style w:type="character" w:customStyle="1" w:styleId="berschrift4Zchn">
    <w:name w:val="Überschrift 4 Zchn"/>
    <w:aliases w:val="wps_header4 Zchn"/>
    <w:basedOn w:val="Absatz-Standardschriftart"/>
    <w:link w:val="berschrift4"/>
    <w:uiPriority w:val="9"/>
    <w:rsid w:val="0083140F"/>
    <w:rPr>
      <w:rFonts w:asciiTheme="majorHAnsi" w:eastAsiaTheme="majorEastAsia" w:hAnsiTheme="majorHAnsi" w:cstheme="majorBidi"/>
      <w:i/>
      <w:iCs/>
      <w:color w:val="2F5496" w:themeColor="accent1" w:themeShade="BF"/>
    </w:rPr>
  </w:style>
  <w:style w:type="paragraph" w:customStyle="1" w:styleId="wpscitetitle">
    <w:name w:val="wps_cite title"/>
    <w:basedOn w:val="Standard"/>
    <w:link w:val="wpscitetitleZchn"/>
    <w:rsid w:val="0083140F"/>
    <w:rPr>
      <w:rFonts w:cstheme="minorHAnsi"/>
      <w:lang w:val="en-US"/>
    </w:rPr>
  </w:style>
  <w:style w:type="paragraph" w:customStyle="1" w:styleId="wpspapertitletext">
    <w:name w:val="wps_paper title text"/>
    <w:basedOn w:val="Standard"/>
    <w:link w:val="wpspapertitletextZchn"/>
    <w:rsid w:val="008462B8"/>
    <w:pPr>
      <w:spacing w:before="320" w:after="240" w:line="360" w:lineRule="auto"/>
      <w:jc w:val="center"/>
    </w:pPr>
    <w:rPr>
      <w:rFonts w:cstheme="minorHAnsi"/>
      <w:b/>
      <w:bCs/>
      <w:color w:val="C00000"/>
      <w:sz w:val="32"/>
      <w:szCs w:val="32"/>
      <w:lang w:val="en-GB"/>
    </w:rPr>
  </w:style>
  <w:style w:type="character" w:customStyle="1" w:styleId="wpscitetitleZchn">
    <w:name w:val="wps_cite title Zchn"/>
    <w:basedOn w:val="Absatz-Standardschriftart"/>
    <w:link w:val="wpscitetitle"/>
    <w:rsid w:val="0083140F"/>
    <w:rPr>
      <w:rFonts w:asciiTheme="minorHAnsi" w:hAnsiTheme="minorHAnsi" w:cstheme="minorHAnsi"/>
      <w:lang w:val="en-US"/>
    </w:rPr>
  </w:style>
  <w:style w:type="paragraph" w:customStyle="1" w:styleId="wpsciteauthor">
    <w:name w:val="wps_cite author"/>
    <w:basedOn w:val="Standard"/>
    <w:link w:val="wpsciteauthorZchn"/>
    <w:rsid w:val="003C18DA"/>
    <w:rPr>
      <w:rFonts w:cstheme="minorHAnsi"/>
      <w:i/>
      <w:iCs/>
      <w:lang w:val="en-GB"/>
    </w:rPr>
  </w:style>
  <w:style w:type="character" w:customStyle="1" w:styleId="wpspapertitletextZchn">
    <w:name w:val="wps_paper title text Zchn"/>
    <w:basedOn w:val="Absatz-Standardschriftart"/>
    <w:link w:val="wpspapertitletext"/>
    <w:rsid w:val="008462B8"/>
    <w:rPr>
      <w:rFonts w:asciiTheme="minorHAnsi" w:hAnsiTheme="minorHAnsi" w:cstheme="minorHAnsi"/>
      <w:b/>
      <w:bCs/>
      <w:color w:val="C00000"/>
      <w:sz w:val="32"/>
      <w:szCs w:val="32"/>
      <w:lang w:val="en-GB"/>
    </w:rPr>
  </w:style>
  <w:style w:type="paragraph" w:customStyle="1" w:styleId="wpsnumberpage1">
    <w:name w:val="wps_number page1"/>
    <w:basedOn w:val="Standard"/>
    <w:link w:val="wpsnumberpage1Zchn"/>
    <w:rsid w:val="00967088"/>
    <w:rPr>
      <w:color w:val="FFFFFF" w:themeColor="background1"/>
      <w:sz w:val="40"/>
      <w:szCs w:val="40"/>
      <w:lang w:val="en-GB"/>
    </w:rPr>
  </w:style>
  <w:style w:type="character" w:customStyle="1" w:styleId="wpsciteauthorZchn">
    <w:name w:val="wps_cite author Zchn"/>
    <w:basedOn w:val="Absatz-Standardschriftart"/>
    <w:link w:val="wpsciteauthor"/>
    <w:rsid w:val="003C18DA"/>
    <w:rPr>
      <w:rFonts w:asciiTheme="minorHAnsi" w:hAnsiTheme="minorHAnsi" w:cstheme="minorHAnsi"/>
      <w:i/>
      <w:iCs/>
      <w:lang w:val="en-GB"/>
    </w:rPr>
  </w:style>
  <w:style w:type="paragraph" w:customStyle="1" w:styleId="wpscitenumber">
    <w:name w:val="wps_cite number"/>
    <w:basedOn w:val="Standard"/>
    <w:link w:val="wpscitenumberZchn"/>
    <w:rsid w:val="003C18DA"/>
    <w:rPr>
      <w:rFonts w:cstheme="minorHAnsi"/>
      <w:lang w:val="en-GB"/>
    </w:rPr>
  </w:style>
  <w:style w:type="paragraph" w:customStyle="1" w:styleId="wpsheaderauthor">
    <w:name w:val="wps_header author"/>
    <w:basedOn w:val="Kopfzeile"/>
    <w:link w:val="wpsheaderauthorZchn"/>
    <w:rsid w:val="00936384"/>
    <w:pPr>
      <w:jc w:val="right"/>
    </w:pPr>
    <w:rPr>
      <w:b/>
      <w:bCs/>
      <w:color w:val="C00000"/>
      <w:lang w:val="en-US"/>
    </w:rPr>
  </w:style>
  <w:style w:type="character" w:customStyle="1" w:styleId="wpscitenumberZchn">
    <w:name w:val="wps_cite number Zchn"/>
    <w:basedOn w:val="Absatz-Standardschriftart"/>
    <w:link w:val="wpscitenumber"/>
    <w:rsid w:val="003C18DA"/>
    <w:rPr>
      <w:rFonts w:asciiTheme="minorHAnsi" w:hAnsiTheme="minorHAnsi" w:cstheme="minorHAnsi"/>
      <w:lang w:val="en-GB"/>
    </w:rPr>
  </w:style>
  <w:style w:type="paragraph" w:customStyle="1" w:styleId="wpsauthortext">
    <w:name w:val="wps_author text"/>
    <w:basedOn w:val="Standard"/>
    <w:link w:val="wpsauthortextZchn"/>
    <w:rsid w:val="00936384"/>
    <w:pPr>
      <w:spacing w:after="240" w:line="360" w:lineRule="auto"/>
      <w:jc w:val="center"/>
    </w:pPr>
    <w:rPr>
      <w:rFonts w:cstheme="minorHAnsi"/>
      <w:b/>
      <w:bCs/>
      <w:lang w:val="en-GB"/>
    </w:rPr>
  </w:style>
  <w:style w:type="character" w:customStyle="1" w:styleId="wpsheaderauthorZchn">
    <w:name w:val="wps_header author Zchn"/>
    <w:basedOn w:val="KopfzeileZchn"/>
    <w:link w:val="wpsheaderauthor"/>
    <w:rsid w:val="00936384"/>
    <w:rPr>
      <w:rFonts w:asciiTheme="minorHAnsi" w:hAnsiTheme="minorHAnsi"/>
      <w:b/>
      <w:bCs/>
      <w:color w:val="C00000"/>
      <w:lang w:val="en-US"/>
    </w:rPr>
  </w:style>
  <w:style w:type="character" w:customStyle="1" w:styleId="wpsnumberpage1Zchn">
    <w:name w:val="wps_number page1 Zchn"/>
    <w:basedOn w:val="Absatz-Standardschriftart"/>
    <w:link w:val="wpsnumberpage1"/>
    <w:rsid w:val="00967088"/>
    <w:rPr>
      <w:rFonts w:asciiTheme="minorHAnsi" w:hAnsiTheme="minorHAnsi"/>
      <w:color w:val="FFFFFF" w:themeColor="background1"/>
      <w:sz w:val="40"/>
      <w:szCs w:val="40"/>
      <w:lang w:val="en-GB"/>
    </w:rPr>
  </w:style>
  <w:style w:type="character" w:customStyle="1" w:styleId="wpsauthortextZchn">
    <w:name w:val="wps_author text Zchn"/>
    <w:basedOn w:val="Absatz-Standardschriftart"/>
    <w:link w:val="wpsauthortext"/>
    <w:rsid w:val="00936384"/>
    <w:rPr>
      <w:rFonts w:asciiTheme="minorHAnsi" w:hAnsiTheme="minorHAnsi" w:cstheme="minorHAnsi"/>
      <w:b/>
      <w:bCs/>
      <w:lang w:val="en-GB"/>
    </w:rPr>
  </w:style>
  <w:style w:type="character" w:customStyle="1" w:styleId="Formatvorlage1">
    <w:name w:val="Formatvorlage1"/>
    <w:basedOn w:val="Absatz-Standardschriftart"/>
    <w:uiPriority w:val="1"/>
    <w:rsid w:val="00FD2014"/>
    <w:rPr>
      <w:b/>
    </w:rPr>
  </w:style>
  <w:style w:type="character" w:customStyle="1" w:styleId="wpsautorenfetttext">
    <w:name w:val="wps_autoren fett text"/>
    <w:basedOn w:val="Absatz-Standardschriftart"/>
    <w:uiPriority w:val="1"/>
    <w:rsid w:val="00FD2014"/>
  </w:style>
  <w:style w:type="paragraph" w:customStyle="1" w:styleId="wpsbiographyauthor">
    <w:name w:val="wps_biography author"/>
    <w:basedOn w:val="Standard"/>
    <w:link w:val="wpsbiographyauthorZchn"/>
    <w:rsid w:val="00AF7D0B"/>
    <w:rPr>
      <w:rFonts w:cstheme="minorHAnsi"/>
      <w:b/>
      <w:bCs/>
      <w:color w:val="C00000"/>
      <w:lang w:val="en-US"/>
    </w:rPr>
  </w:style>
  <w:style w:type="paragraph" w:customStyle="1" w:styleId="wpsstandard">
    <w:name w:val="wps_standard"/>
    <w:basedOn w:val="Standard"/>
    <w:link w:val="wpsstandardZchn"/>
    <w:rsid w:val="00AF7D0B"/>
    <w:rPr>
      <w:rFonts w:cstheme="minorHAnsi"/>
      <w:lang w:val="en-GB"/>
    </w:rPr>
  </w:style>
  <w:style w:type="character" w:customStyle="1" w:styleId="wpsbiographyauthorZchn">
    <w:name w:val="wps_biography author Zchn"/>
    <w:basedOn w:val="Absatz-Standardschriftart"/>
    <w:link w:val="wpsbiographyauthor"/>
    <w:rsid w:val="00AF7D0B"/>
    <w:rPr>
      <w:rFonts w:asciiTheme="minorHAnsi" w:hAnsiTheme="minorHAnsi" w:cstheme="minorHAnsi"/>
      <w:b/>
      <w:bCs/>
      <w:color w:val="C00000"/>
      <w:lang w:val="en-US"/>
    </w:rPr>
  </w:style>
  <w:style w:type="character" w:customStyle="1" w:styleId="wpsstandardZchn">
    <w:name w:val="wps_standard Zchn"/>
    <w:basedOn w:val="Absatz-Standardschriftart"/>
    <w:link w:val="wpsstandard"/>
    <w:rsid w:val="00AF7D0B"/>
    <w:rPr>
      <w:rFonts w:asciiTheme="minorHAnsi" w:hAnsiTheme="minorHAnsi" w:cstheme="minorHAnsi"/>
      <w:lang w:val="en-GB"/>
    </w:rPr>
  </w:style>
  <w:style w:type="character" w:customStyle="1" w:styleId="berschrift1Zchn">
    <w:name w:val="Überschrift 1 Zchn"/>
    <w:aliases w:val="wps_header1 Zchn"/>
    <w:basedOn w:val="Absatz-Standardschriftart"/>
    <w:link w:val="berschrift1"/>
    <w:uiPriority w:val="9"/>
    <w:rsid w:val="00D862C1"/>
    <w:rPr>
      <w:rFonts w:asciiTheme="minorHAnsi" w:eastAsiaTheme="majorEastAsia" w:hAnsiTheme="minorHAnsi" w:cstheme="majorBidi"/>
      <w:b/>
      <w:color w:val="C00000"/>
      <w:szCs w:val="32"/>
    </w:rPr>
  </w:style>
  <w:style w:type="paragraph" w:customStyle="1" w:styleId="wpsstandardtextlevel1">
    <w:name w:val="wps_standard text level1"/>
    <w:basedOn w:val="Standard"/>
    <w:next w:val="wpsstandardtextlevel2"/>
    <w:link w:val="wpsstandardtextlevel1Zchn"/>
    <w:qFormat/>
    <w:rsid w:val="006C4CC6"/>
    <w:pPr>
      <w:spacing w:line="360" w:lineRule="auto"/>
      <w:jc w:val="both"/>
    </w:pPr>
    <w:rPr>
      <w:rFonts w:cstheme="minorHAnsi"/>
      <w:lang w:val="en-GB"/>
    </w:rPr>
  </w:style>
  <w:style w:type="paragraph" w:customStyle="1" w:styleId="wpsstandardtextlevel2">
    <w:name w:val="wps_standard text level2"/>
    <w:basedOn w:val="Standard"/>
    <w:link w:val="wpsstandardtextlevel2Zchn"/>
    <w:qFormat/>
    <w:rsid w:val="00E50B33"/>
    <w:pPr>
      <w:spacing w:line="360" w:lineRule="auto"/>
      <w:ind w:firstLine="284"/>
      <w:jc w:val="both"/>
    </w:pPr>
  </w:style>
  <w:style w:type="character" w:customStyle="1" w:styleId="wpsstandardtextlevel1Zchn">
    <w:name w:val="wps_standard text level1 Zchn"/>
    <w:basedOn w:val="Absatz-Standardschriftart"/>
    <w:link w:val="wpsstandardtextlevel1"/>
    <w:rsid w:val="006C4CC6"/>
    <w:rPr>
      <w:rFonts w:asciiTheme="minorHAnsi" w:hAnsiTheme="minorHAnsi" w:cstheme="minorHAnsi"/>
      <w:lang w:val="en-GB"/>
    </w:rPr>
  </w:style>
  <w:style w:type="character" w:customStyle="1" w:styleId="wpsstandardtextlevel2Zchn">
    <w:name w:val="wps_standard text level2 Zchn"/>
    <w:basedOn w:val="Absatz-Standardschriftart"/>
    <w:link w:val="wpsstandardtextlevel2"/>
    <w:rsid w:val="00E50B33"/>
    <w:rPr>
      <w:rFonts w:asciiTheme="minorHAnsi" w:hAnsiTheme="minorHAnsi"/>
    </w:rPr>
  </w:style>
  <w:style w:type="paragraph" w:customStyle="1" w:styleId="wpstextcitation">
    <w:name w:val="wps_text citation"/>
    <w:basedOn w:val="Standard"/>
    <w:link w:val="wpstextcitationZchn"/>
    <w:qFormat/>
    <w:rsid w:val="00507F41"/>
    <w:pPr>
      <w:spacing w:before="120" w:after="120" w:line="480" w:lineRule="auto"/>
      <w:ind w:left="709" w:right="709"/>
      <w:jc w:val="both"/>
    </w:pPr>
    <w:rPr>
      <w:rFonts w:cstheme="minorHAnsi"/>
      <w:sz w:val="20"/>
      <w:szCs w:val="20"/>
      <w:lang w:val="en-GB"/>
    </w:rPr>
  </w:style>
  <w:style w:type="character" w:customStyle="1" w:styleId="berschrift5Zchn">
    <w:name w:val="Überschrift 5 Zchn"/>
    <w:basedOn w:val="Absatz-Standardschriftart"/>
    <w:link w:val="berschrift5"/>
    <w:uiPriority w:val="9"/>
    <w:semiHidden/>
    <w:rsid w:val="00830476"/>
    <w:rPr>
      <w:rFonts w:asciiTheme="majorHAnsi" w:eastAsiaTheme="majorEastAsia" w:hAnsiTheme="majorHAnsi" w:cstheme="majorBidi"/>
      <w:color w:val="2F5496" w:themeColor="accent1" w:themeShade="BF"/>
    </w:rPr>
  </w:style>
  <w:style w:type="character" w:customStyle="1" w:styleId="wpstextcitationZchn">
    <w:name w:val="wps_text citation Zchn"/>
    <w:basedOn w:val="Absatz-Standardschriftart"/>
    <w:link w:val="wpstextcitation"/>
    <w:rsid w:val="00507F41"/>
    <w:rPr>
      <w:rFonts w:asciiTheme="minorHAnsi" w:hAnsiTheme="minorHAnsi" w:cstheme="minorHAnsi"/>
      <w:sz w:val="20"/>
      <w:szCs w:val="20"/>
      <w:lang w:val="en-GB"/>
    </w:rPr>
  </w:style>
  <w:style w:type="character" w:customStyle="1" w:styleId="berschrift6Zchn">
    <w:name w:val="Überschrift 6 Zchn"/>
    <w:basedOn w:val="Absatz-Standardschriftart"/>
    <w:link w:val="berschrift6"/>
    <w:uiPriority w:val="9"/>
    <w:semiHidden/>
    <w:rsid w:val="00830476"/>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830476"/>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83047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30476"/>
    <w:rPr>
      <w:rFonts w:asciiTheme="majorHAnsi" w:eastAsiaTheme="majorEastAsia" w:hAnsiTheme="majorHAnsi" w:cstheme="majorBidi"/>
      <w:i/>
      <w:iCs/>
      <w:color w:val="272727" w:themeColor="text1" w:themeTint="D8"/>
      <w:sz w:val="21"/>
      <w:szCs w:val="21"/>
    </w:rPr>
  </w:style>
  <w:style w:type="paragraph" w:customStyle="1" w:styleId="wpsabstract">
    <w:name w:val="wps_abstract"/>
    <w:basedOn w:val="Standard"/>
    <w:link w:val="wpsabstractZchn"/>
    <w:rsid w:val="00EA2944"/>
    <w:pPr>
      <w:spacing w:line="360" w:lineRule="auto"/>
      <w:jc w:val="both"/>
    </w:pPr>
    <w:rPr>
      <w:noProof/>
      <w:lang w:val="en-US"/>
    </w:rPr>
  </w:style>
  <w:style w:type="character" w:customStyle="1" w:styleId="wpsabstractZchn">
    <w:name w:val="wps_abstract Zchn"/>
    <w:basedOn w:val="Absatz-Standardschriftart"/>
    <w:link w:val="wpsabstract"/>
    <w:rsid w:val="00EA2944"/>
    <w:rPr>
      <w:rFonts w:asciiTheme="minorHAnsi" w:hAnsiTheme="minorHAnsi"/>
      <w:noProof/>
      <w:lang w:val="en-US"/>
    </w:rPr>
  </w:style>
  <w:style w:type="paragraph" w:styleId="StandardWeb">
    <w:name w:val="Normal (Web)"/>
    <w:basedOn w:val="Standard"/>
    <w:uiPriority w:val="99"/>
    <w:semiHidden/>
    <w:unhideWhenUsed/>
    <w:rsid w:val="00E222DC"/>
    <w:pPr>
      <w:spacing w:before="100" w:beforeAutospacing="1" w:after="100" w:afterAutospacing="1"/>
    </w:pPr>
    <w:rPr>
      <w:rFonts w:ascii="Times New Roman" w:eastAsia="Times New Roman" w:hAnsi="Times New Roman" w:cs="Times New Roman"/>
      <w:lang w:eastAsia="de-AT"/>
    </w:rPr>
  </w:style>
  <w:style w:type="character" w:styleId="Fett">
    <w:name w:val="Strong"/>
    <w:basedOn w:val="Absatz-Standardschriftart"/>
    <w:uiPriority w:val="22"/>
    <w:qFormat/>
    <w:rsid w:val="00E222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41091">
      <w:bodyDiv w:val="1"/>
      <w:marLeft w:val="0"/>
      <w:marRight w:val="0"/>
      <w:marTop w:val="0"/>
      <w:marBottom w:val="0"/>
      <w:divBdr>
        <w:top w:val="none" w:sz="0" w:space="0" w:color="auto"/>
        <w:left w:val="none" w:sz="0" w:space="0" w:color="auto"/>
        <w:bottom w:val="none" w:sz="0" w:space="0" w:color="auto"/>
        <w:right w:val="none" w:sz="0" w:space="0" w:color="auto"/>
      </w:divBdr>
    </w:div>
    <w:div w:id="49768023">
      <w:bodyDiv w:val="1"/>
      <w:marLeft w:val="0"/>
      <w:marRight w:val="0"/>
      <w:marTop w:val="0"/>
      <w:marBottom w:val="0"/>
      <w:divBdr>
        <w:top w:val="none" w:sz="0" w:space="0" w:color="auto"/>
        <w:left w:val="none" w:sz="0" w:space="0" w:color="auto"/>
        <w:bottom w:val="none" w:sz="0" w:space="0" w:color="auto"/>
        <w:right w:val="none" w:sz="0" w:space="0" w:color="auto"/>
      </w:divBdr>
    </w:div>
    <w:div w:id="258030724">
      <w:bodyDiv w:val="1"/>
      <w:marLeft w:val="0"/>
      <w:marRight w:val="0"/>
      <w:marTop w:val="0"/>
      <w:marBottom w:val="0"/>
      <w:divBdr>
        <w:top w:val="none" w:sz="0" w:space="0" w:color="auto"/>
        <w:left w:val="none" w:sz="0" w:space="0" w:color="auto"/>
        <w:bottom w:val="none" w:sz="0" w:space="0" w:color="auto"/>
        <w:right w:val="none" w:sz="0" w:space="0" w:color="auto"/>
      </w:divBdr>
    </w:div>
    <w:div w:id="509874524">
      <w:bodyDiv w:val="1"/>
      <w:marLeft w:val="0"/>
      <w:marRight w:val="0"/>
      <w:marTop w:val="0"/>
      <w:marBottom w:val="0"/>
      <w:divBdr>
        <w:top w:val="none" w:sz="0" w:space="0" w:color="auto"/>
        <w:left w:val="none" w:sz="0" w:space="0" w:color="auto"/>
        <w:bottom w:val="none" w:sz="0" w:space="0" w:color="auto"/>
        <w:right w:val="none" w:sz="0" w:space="0" w:color="auto"/>
      </w:divBdr>
    </w:div>
    <w:div w:id="680934639">
      <w:bodyDiv w:val="1"/>
      <w:marLeft w:val="0"/>
      <w:marRight w:val="0"/>
      <w:marTop w:val="0"/>
      <w:marBottom w:val="0"/>
      <w:divBdr>
        <w:top w:val="none" w:sz="0" w:space="0" w:color="auto"/>
        <w:left w:val="none" w:sz="0" w:space="0" w:color="auto"/>
        <w:bottom w:val="none" w:sz="0" w:space="0" w:color="auto"/>
        <w:right w:val="none" w:sz="0" w:space="0" w:color="auto"/>
      </w:divBdr>
    </w:div>
    <w:div w:id="744838885">
      <w:bodyDiv w:val="1"/>
      <w:marLeft w:val="0"/>
      <w:marRight w:val="0"/>
      <w:marTop w:val="0"/>
      <w:marBottom w:val="0"/>
      <w:divBdr>
        <w:top w:val="none" w:sz="0" w:space="0" w:color="auto"/>
        <w:left w:val="none" w:sz="0" w:space="0" w:color="auto"/>
        <w:bottom w:val="none" w:sz="0" w:space="0" w:color="auto"/>
        <w:right w:val="none" w:sz="0" w:space="0" w:color="auto"/>
      </w:divBdr>
    </w:div>
    <w:div w:id="767770971">
      <w:bodyDiv w:val="1"/>
      <w:marLeft w:val="0"/>
      <w:marRight w:val="0"/>
      <w:marTop w:val="0"/>
      <w:marBottom w:val="0"/>
      <w:divBdr>
        <w:top w:val="none" w:sz="0" w:space="0" w:color="auto"/>
        <w:left w:val="none" w:sz="0" w:space="0" w:color="auto"/>
        <w:bottom w:val="none" w:sz="0" w:space="0" w:color="auto"/>
        <w:right w:val="none" w:sz="0" w:space="0" w:color="auto"/>
      </w:divBdr>
    </w:div>
    <w:div w:id="1213495428">
      <w:bodyDiv w:val="1"/>
      <w:marLeft w:val="0"/>
      <w:marRight w:val="0"/>
      <w:marTop w:val="0"/>
      <w:marBottom w:val="0"/>
      <w:divBdr>
        <w:top w:val="none" w:sz="0" w:space="0" w:color="auto"/>
        <w:left w:val="none" w:sz="0" w:space="0" w:color="auto"/>
        <w:bottom w:val="none" w:sz="0" w:space="0" w:color="auto"/>
        <w:right w:val="none" w:sz="0" w:space="0" w:color="auto"/>
      </w:divBdr>
    </w:div>
    <w:div w:id="179444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s://www.ssrn.com/link/Graz-Law-LEG.html" TargetMode="External"/><Relationship Id="rId26" Type="http://schemas.openxmlformats.org/officeDocument/2006/relationships/image" Target="media/image7.png"/><Relationship Id="rId21" Type="http://schemas.openxmlformats.org/officeDocument/2006/relationships/image" Target="media/image4.png"/><Relationship Id="rId34" Type="http://schemas.openxmlformats.org/officeDocument/2006/relationships/header" Target="header5.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tiff"/><Relationship Id="rId25" Type="http://schemas.openxmlformats.org/officeDocument/2006/relationships/image" Target="media/image6.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linkedi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s://twitter.com/explore" TargetMode="External"/><Relationship Id="rId32" Type="http://schemas.openxmlformats.org/officeDocument/2006/relationships/footer" Target="footer3.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5.pn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hyperlink" Target="mailto:law.wps@uni-graz.at"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facebook.com/"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 Id="rId8" Type="http://schemas.openxmlformats.org/officeDocument/2006/relationships/customXml" Target="../customXml/item8.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E74012449DA4B88808D5AB15EC65D97"/>
        <w:category>
          <w:name w:val="Allgemein"/>
          <w:gallery w:val="placeholder"/>
        </w:category>
        <w:types>
          <w:type w:val="bbPlcHdr"/>
        </w:types>
        <w:behaviors>
          <w:behavior w:val="content"/>
        </w:behaviors>
        <w:guid w:val="{C7087C3E-F028-40C4-95DD-6A0628BAC0DD}"/>
      </w:docPartPr>
      <w:docPartBody>
        <w:p w:rsidR="005E06D0" w:rsidRDefault="00E54225">
          <w:pPr>
            <w:pStyle w:val="5E74012449DA4B88808D5AB15EC65D97"/>
          </w:pPr>
          <w:r w:rsidRPr="00952591">
            <w:rPr>
              <w:rStyle w:val="Platzhaltertext"/>
              <w:vanish/>
              <w:color w:val="auto"/>
              <w:sz w:val="60"/>
              <w:szCs w:val="60"/>
              <w:lang w:val="en-GB"/>
            </w:rPr>
            <w:t>Paper title</w:t>
          </w:r>
        </w:p>
      </w:docPartBody>
    </w:docPart>
    <w:docPart>
      <w:docPartPr>
        <w:name w:val="70B704B8200A467593C2B6C4FF46A7F6"/>
        <w:category>
          <w:name w:val="Allgemein"/>
          <w:gallery w:val="placeholder"/>
        </w:category>
        <w:types>
          <w:type w:val="bbPlcHdr"/>
        </w:types>
        <w:behaviors>
          <w:behavior w:val="content"/>
        </w:behaviors>
        <w:guid w:val="{0A1BC1D6-7650-448A-8061-40455E2FCD11}"/>
      </w:docPartPr>
      <w:docPartBody>
        <w:p w:rsidR="005E06D0" w:rsidRDefault="00E54225">
          <w:pPr>
            <w:pStyle w:val="70B704B8200A467593C2B6C4FF46A7F6"/>
          </w:pPr>
          <w:r w:rsidRPr="00952591">
            <w:rPr>
              <w:rStyle w:val="wpsauthorpage1"/>
              <w:vanish/>
              <w:lang w:val="en-GB"/>
            </w:rPr>
            <w:t>Author1 first name</w:t>
          </w:r>
        </w:p>
      </w:docPartBody>
    </w:docPart>
    <w:docPart>
      <w:docPartPr>
        <w:name w:val="A349A8C68ACC47C383E455E5E8439EBC"/>
        <w:category>
          <w:name w:val="Allgemein"/>
          <w:gallery w:val="placeholder"/>
        </w:category>
        <w:types>
          <w:type w:val="bbPlcHdr"/>
        </w:types>
        <w:behaviors>
          <w:behavior w:val="content"/>
        </w:behaviors>
        <w:guid w:val="{2AE16352-D52B-42E5-9981-8344548B334E}"/>
      </w:docPartPr>
      <w:docPartBody>
        <w:p w:rsidR="005E06D0" w:rsidRDefault="00E54225">
          <w:pPr>
            <w:pStyle w:val="A349A8C68ACC47C383E455E5E8439EBC"/>
          </w:pPr>
          <w:r w:rsidRPr="00952591">
            <w:rPr>
              <w:rStyle w:val="wpsauthorpage1"/>
              <w:vanish/>
              <w:lang w:val="en-GB"/>
            </w:rPr>
            <w:t>Author1 last name</w:t>
          </w:r>
        </w:p>
      </w:docPartBody>
    </w:docPart>
    <w:docPart>
      <w:docPartPr>
        <w:name w:val="5A4C8DDED2E44E9EB92B90A820469EC1"/>
        <w:category>
          <w:name w:val="Allgemein"/>
          <w:gallery w:val="placeholder"/>
        </w:category>
        <w:types>
          <w:type w:val="bbPlcHdr"/>
        </w:types>
        <w:behaviors>
          <w:behavior w:val="content"/>
        </w:behaviors>
        <w:guid w:val="{5B25C29A-B910-423D-82D5-1EAC2DBC6FF6}"/>
      </w:docPartPr>
      <w:docPartBody>
        <w:p w:rsidR="005E06D0" w:rsidRDefault="00E54225">
          <w:pPr>
            <w:pStyle w:val="5A4C8DDED2E44E9EB92B90A820469EC1"/>
          </w:pPr>
          <w:r w:rsidRPr="00952591">
            <w:rPr>
              <w:rStyle w:val="wpsauthorpage1"/>
              <w:vanish/>
              <w:lang w:val="en-GB"/>
            </w:rPr>
            <w:t>Author2 first name</w:t>
          </w:r>
        </w:p>
      </w:docPartBody>
    </w:docPart>
    <w:docPart>
      <w:docPartPr>
        <w:name w:val="7C2146E261604BC08AA784D6C069D92E"/>
        <w:category>
          <w:name w:val="Allgemein"/>
          <w:gallery w:val="placeholder"/>
        </w:category>
        <w:types>
          <w:type w:val="bbPlcHdr"/>
        </w:types>
        <w:behaviors>
          <w:behavior w:val="content"/>
        </w:behaviors>
        <w:guid w:val="{486A8A6C-FE77-425A-AE98-D4E3DC2FDE6C}"/>
      </w:docPartPr>
      <w:docPartBody>
        <w:p w:rsidR="005E06D0" w:rsidRDefault="00E54225">
          <w:pPr>
            <w:pStyle w:val="7C2146E261604BC08AA784D6C069D92E"/>
          </w:pPr>
          <w:r w:rsidRPr="00952591">
            <w:rPr>
              <w:rStyle w:val="wpsauthorpage1"/>
              <w:vanish/>
              <w:lang w:val="en-GB"/>
            </w:rPr>
            <w:t>Author2 l</w:t>
          </w:r>
          <w:r w:rsidRPr="00952591">
            <w:rPr>
              <w:rStyle w:val="wpsauthorpage1"/>
              <w:vanish/>
            </w:rPr>
            <w:t>ast name</w:t>
          </w:r>
        </w:p>
      </w:docPartBody>
    </w:docPart>
    <w:docPart>
      <w:docPartPr>
        <w:name w:val="CE133837166C4F11B8C0E6DC769F4B58"/>
        <w:category>
          <w:name w:val="Allgemein"/>
          <w:gallery w:val="placeholder"/>
        </w:category>
        <w:types>
          <w:type w:val="bbPlcHdr"/>
        </w:types>
        <w:behaviors>
          <w:behavior w:val="content"/>
        </w:behaviors>
        <w:guid w:val="{A865E2FD-8211-4AF5-8CCC-71CBDE969CEB}"/>
      </w:docPartPr>
      <w:docPartBody>
        <w:p w:rsidR="005E06D0" w:rsidRDefault="00E54225">
          <w:pPr>
            <w:pStyle w:val="CE133837166C4F11B8C0E6DC769F4B58"/>
          </w:pPr>
          <w:r w:rsidRPr="00952591">
            <w:rPr>
              <w:rStyle w:val="wpsciteauthorZchn"/>
              <w:vanish/>
            </w:rPr>
            <w:t>Author1</w:t>
          </w:r>
        </w:p>
      </w:docPartBody>
    </w:docPart>
    <w:docPart>
      <w:docPartPr>
        <w:name w:val="CFD3335E269E449492E7C905E1705B6A"/>
        <w:category>
          <w:name w:val="Allgemein"/>
          <w:gallery w:val="placeholder"/>
        </w:category>
        <w:types>
          <w:type w:val="bbPlcHdr"/>
        </w:types>
        <w:behaviors>
          <w:behavior w:val="content"/>
        </w:behaviors>
        <w:guid w:val="{EAC57DF3-D70B-447C-ADF2-1A7BBE8F6F13}"/>
      </w:docPartPr>
      <w:docPartBody>
        <w:p w:rsidR="005E06D0" w:rsidRDefault="00E54225">
          <w:pPr>
            <w:pStyle w:val="CFD3335E269E449492E7C905E1705B6A"/>
          </w:pPr>
          <w:r w:rsidRPr="00952591">
            <w:rPr>
              <w:rStyle w:val="wpsciteauthorZchn"/>
              <w:vanish/>
            </w:rPr>
            <w:t>Author2</w:t>
          </w:r>
        </w:p>
      </w:docPartBody>
    </w:docPart>
    <w:docPart>
      <w:docPartPr>
        <w:name w:val="B709256512B94E0FBD6ADAE2FA6E85A6"/>
        <w:category>
          <w:name w:val="Allgemein"/>
          <w:gallery w:val="placeholder"/>
        </w:category>
        <w:types>
          <w:type w:val="bbPlcHdr"/>
        </w:types>
        <w:behaviors>
          <w:behavior w:val="content"/>
        </w:behaviors>
        <w:guid w:val="{CE438473-7487-448D-BA58-2081C99AECC7}"/>
      </w:docPartPr>
      <w:docPartBody>
        <w:p w:rsidR="005E06D0" w:rsidRDefault="00E54225">
          <w:pPr>
            <w:pStyle w:val="B709256512B94E0FBD6ADAE2FA6E85A6"/>
          </w:pPr>
          <w:r w:rsidRPr="00952591">
            <w:rPr>
              <w:rStyle w:val="wpscitetitleZchn"/>
              <w:vanish/>
              <w:lang w:val="en-GB"/>
            </w:rPr>
            <w:t>title</w:t>
          </w:r>
        </w:p>
      </w:docPartBody>
    </w:docPart>
    <w:docPart>
      <w:docPartPr>
        <w:name w:val="7E03F5F21961450DA64A6A5617E1DF81"/>
        <w:category>
          <w:name w:val="Allgemein"/>
          <w:gallery w:val="placeholder"/>
        </w:category>
        <w:types>
          <w:type w:val="bbPlcHdr"/>
        </w:types>
        <w:behaviors>
          <w:behavior w:val="content"/>
        </w:behaviors>
        <w:guid w:val="{236888BE-F42A-4F8D-B084-FE43FAECBCAD}"/>
      </w:docPartPr>
      <w:docPartBody>
        <w:p w:rsidR="005E06D0" w:rsidRDefault="00E54225">
          <w:pPr>
            <w:pStyle w:val="7E03F5F21961450DA64A6A5617E1DF81"/>
          </w:pPr>
          <w:r w:rsidRPr="00BA5469">
            <w:rPr>
              <w:rFonts w:cstheme="minorHAnsi"/>
              <w:vanish/>
              <w:lang w:val="en-GB"/>
            </w:rPr>
            <w:t>Abstract (max. 250 words)</w:t>
          </w:r>
        </w:p>
      </w:docPartBody>
    </w:docPart>
    <w:docPart>
      <w:docPartPr>
        <w:name w:val="66E9B4AB85C5455485C2A74052715925"/>
        <w:category>
          <w:name w:val="Allgemein"/>
          <w:gallery w:val="placeholder"/>
        </w:category>
        <w:types>
          <w:type w:val="bbPlcHdr"/>
        </w:types>
        <w:behaviors>
          <w:behavior w:val="content"/>
        </w:behaviors>
        <w:guid w:val="{90A0C91C-9CC2-43A1-BE34-953D2D574C6A}"/>
      </w:docPartPr>
      <w:docPartBody>
        <w:p w:rsidR="005E06D0" w:rsidRDefault="00E54225">
          <w:pPr>
            <w:pStyle w:val="66E9B4AB85C5455485C2A74052715925"/>
          </w:pPr>
          <w:r w:rsidRPr="0035480D">
            <w:rPr>
              <w:rStyle w:val="wpsabstractKeywords"/>
              <w:rFonts w:cstheme="minorHAnsi"/>
              <w:vanish/>
              <w:lang w:val="en-GB"/>
            </w:rPr>
            <w:t>Keywords (max. 8 words)</w:t>
          </w:r>
        </w:p>
      </w:docPartBody>
    </w:docPart>
    <w:docPart>
      <w:docPartPr>
        <w:name w:val="3913FD34210D45C3B3C5A392BA4DF5E8"/>
        <w:category>
          <w:name w:val="Allgemein"/>
          <w:gallery w:val="placeholder"/>
        </w:category>
        <w:types>
          <w:type w:val="bbPlcHdr"/>
        </w:types>
        <w:behaviors>
          <w:behavior w:val="content"/>
        </w:behaviors>
        <w:guid w:val="{CCD1B2FC-9E4A-4CC0-9BFC-CF6CF9E51846}"/>
      </w:docPartPr>
      <w:docPartBody>
        <w:p w:rsidR="005E06D0" w:rsidRDefault="00E54225">
          <w:pPr>
            <w:pStyle w:val="3913FD34210D45C3B3C5A392BA4DF5E8"/>
          </w:pPr>
          <w:r w:rsidRPr="004F646F">
            <w:rPr>
              <w:rStyle w:val="Platzhaltertext"/>
            </w:rPr>
            <w:t>Klicken oder tippen Sie hier, um Text einzugeben.</w:t>
          </w:r>
        </w:p>
      </w:docPartBody>
    </w:docPart>
    <w:docPart>
      <w:docPartPr>
        <w:name w:val="E088F2A646D546A49C609B0B8F0294FB"/>
        <w:category>
          <w:name w:val="Allgemein"/>
          <w:gallery w:val="placeholder"/>
        </w:category>
        <w:types>
          <w:type w:val="bbPlcHdr"/>
        </w:types>
        <w:behaviors>
          <w:behavior w:val="content"/>
        </w:behaviors>
        <w:guid w:val="{5F5D92A4-AAC5-46B5-9993-444F303F9EE8}"/>
      </w:docPartPr>
      <w:docPartBody>
        <w:p w:rsidR="005E06D0" w:rsidRDefault="00191591" w:rsidP="00191591">
          <w:pPr>
            <w:pStyle w:val="E088F2A646D546A49C609B0B8F0294FB1"/>
          </w:pPr>
          <w:r w:rsidRPr="009E4E66">
            <w:rPr>
              <w:rStyle w:val="wpsstandardZchn"/>
              <w:highlight w:val="yellow"/>
              <w:lang w:val="de-DE"/>
            </w:rPr>
            <w:t>Biogra</w:t>
          </w:r>
          <w:r>
            <w:rPr>
              <w:rStyle w:val="wpsstandardZchn"/>
              <w:highlight w:val="yellow"/>
              <w:lang w:val="de-DE"/>
            </w:rPr>
            <w:t>fie</w:t>
          </w:r>
          <w:r w:rsidRPr="009E4E66">
            <w:rPr>
              <w:rStyle w:val="wpsstandardZchn"/>
              <w:highlight w:val="yellow"/>
              <w:lang w:val="de-DE"/>
            </w:rPr>
            <w:t>1</w:t>
          </w:r>
        </w:p>
      </w:docPartBody>
    </w:docPart>
    <w:docPart>
      <w:docPartPr>
        <w:name w:val="22421860DE8A45298729541205E4432E"/>
        <w:category>
          <w:name w:val="Allgemein"/>
          <w:gallery w:val="placeholder"/>
        </w:category>
        <w:types>
          <w:type w:val="bbPlcHdr"/>
        </w:types>
        <w:behaviors>
          <w:behavior w:val="content"/>
        </w:behaviors>
        <w:guid w:val="{9C07543F-C997-4270-B087-980A19DF281B}"/>
      </w:docPartPr>
      <w:docPartBody>
        <w:p w:rsidR="005E06D0" w:rsidRDefault="00191591" w:rsidP="00191591">
          <w:pPr>
            <w:pStyle w:val="22421860DE8A45298729541205E4432E1"/>
          </w:pPr>
          <w:r w:rsidRPr="009E4E66">
            <w:rPr>
              <w:rStyle w:val="wpsbiography"/>
              <w:highlight w:val="yellow"/>
              <w:lang w:val="de-DE"/>
            </w:rPr>
            <w:t>Biogra</w:t>
          </w:r>
          <w:r>
            <w:rPr>
              <w:rStyle w:val="wpsbiography"/>
              <w:highlight w:val="yellow"/>
              <w:lang w:val="de-DE"/>
            </w:rPr>
            <w:t>fie</w:t>
          </w:r>
          <w:r w:rsidRPr="009E4E66">
            <w:rPr>
              <w:rStyle w:val="wpsbiography"/>
              <w:highlight w:val="yellow"/>
              <w:lang w:val="de-DE"/>
            </w:rPr>
            <w:t>2</w:t>
          </w:r>
        </w:p>
      </w:docPartBody>
    </w:docPart>
    <w:docPart>
      <w:docPartPr>
        <w:name w:val="9F6E0E95930D473A854F92EED31A7573"/>
        <w:category>
          <w:name w:val="Allgemein"/>
          <w:gallery w:val="placeholder"/>
        </w:category>
        <w:types>
          <w:type w:val="bbPlcHdr"/>
        </w:types>
        <w:behaviors>
          <w:behavior w:val="content"/>
        </w:behaviors>
        <w:guid w:val="{7AB60C1A-F03F-4586-BB87-73605BEA877A}"/>
      </w:docPartPr>
      <w:docPartBody>
        <w:p w:rsidR="005E06D0" w:rsidRDefault="00E54225">
          <w:pPr>
            <w:pStyle w:val="9F6E0E95930D473A854F92EED31A7573"/>
          </w:pPr>
          <w:r w:rsidRPr="003C18DA">
            <w:rPr>
              <w:vanish/>
            </w:rPr>
            <w:t>Paper title</w:t>
          </w:r>
        </w:p>
      </w:docPartBody>
    </w:docPart>
    <w:docPart>
      <w:docPartPr>
        <w:name w:val="7F989A5C3647406A92A979AF93B279B9"/>
        <w:category>
          <w:name w:val="Allgemein"/>
          <w:gallery w:val="placeholder"/>
        </w:category>
        <w:types>
          <w:type w:val="bbPlcHdr"/>
        </w:types>
        <w:behaviors>
          <w:behavior w:val="content"/>
        </w:behaviors>
        <w:guid w:val="{BD9B87B1-AF56-4E08-AF26-B714204727F8}"/>
      </w:docPartPr>
      <w:docPartBody>
        <w:p w:rsidR="005E06D0" w:rsidRDefault="00E54225">
          <w:pPr>
            <w:pStyle w:val="7F989A5C3647406A92A979AF93B279B9"/>
          </w:pPr>
          <w:r w:rsidRPr="002C3FFA">
            <w:rPr>
              <w:vanish/>
            </w:rPr>
            <w:t>Author1</w:t>
          </w:r>
        </w:p>
      </w:docPartBody>
    </w:docPart>
    <w:docPart>
      <w:docPartPr>
        <w:name w:val="6C1911DD766C4D34B604EED17CE2E397"/>
        <w:category>
          <w:name w:val="Allgemein"/>
          <w:gallery w:val="placeholder"/>
        </w:category>
        <w:types>
          <w:type w:val="bbPlcHdr"/>
        </w:types>
        <w:behaviors>
          <w:behavior w:val="content"/>
        </w:behaviors>
        <w:guid w:val="{6F82F61A-1A03-4B3B-A519-372B80315D64}"/>
      </w:docPartPr>
      <w:docPartBody>
        <w:p w:rsidR="005E06D0" w:rsidRDefault="00E54225">
          <w:pPr>
            <w:pStyle w:val="6C1911DD766C4D34B604EED17CE2E397"/>
          </w:pPr>
          <w:r w:rsidRPr="002C3FFA">
            <w:rPr>
              <w:vanish/>
            </w:rPr>
            <w:t>Author1</w:t>
          </w:r>
        </w:p>
      </w:docPartBody>
    </w:docPart>
    <w:docPart>
      <w:docPartPr>
        <w:name w:val="8DB6EC64E96D48B3ADB47E081BBAB2B8"/>
        <w:category>
          <w:name w:val="Allgemein"/>
          <w:gallery w:val="placeholder"/>
        </w:category>
        <w:types>
          <w:type w:val="bbPlcHdr"/>
        </w:types>
        <w:behaviors>
          <w:behavior w:val="content"/>
        </w:behaviors>
        <w:guid w:val="{A4583D94-4B54-4864-BB84-675E60346F77}"/>
      </w:docPartPr>
      <w:docPartBody>
        <w:p w:rsidR="005E06D0" w:rsidRDefault="00E54225">
          <w:pPr>
            <w:pStyle w:val="8DB6EC64E96D48B3ADB47E081BBAB2B8"/>
          </w:pPr>
          <w:r w:rsidRPr="00FD2014">
            <w:rPr>
              <w:vanish/>
            </w:rPr>
            <w:t>Author2</w:t>
          </w:r>
        </w:p>
      </w:docPartBody>
    </w:docPart>
    <w:docPart>
      <w:docPartPr>
        <w:name w:val="D6110A2E716249D595EB2B38AEDC6085"/>
        <w:category>
          <w:name w:val="Allgemein"/>
          <w:gallery w:val="placeholder"/>
        </w:category>
        <w:types>
          <w:type w:val="bbPlcHdr"/>
        </w:types>
        <w:behaviors>
          <w:behavior w:val="content"/>
        </w:behaviors>
        <w:guid w:val="{F93AC6DC-88A4-45DB-9310-3185AB1E158D}"/>
      </w:docPartPr>
      <w:docPartBody>
        <w:p w:rsidR="005E06D0" w:rsidRDefault="00E54225">
          <w:pPr>
            <w:pStyle w:val="D6110A2E716249D595EB2B38AEDC6085"/>
          </w:pPr>
          <w:r w:rsidRPr="00FD2014">
            <w:rPr>
              <w:vanish/>
            </w:rPr>
            <w:t>Author2</w:t>
          </w:r>
        </w:p>
      </w:docPartBody>
    </w:docPart>
    <w:docPart>
      <w:docPartPr>
        <w:name w:val="C8FA9F9EF4E246008B630EBBAD6521C3"/>
        <w:category>
          <w:name w:val="Allgemein"/>
          <w:gallery w:val="placeholder"/>
        </w:category>
        <w:types>
          <w:type w:val="bbPlcHdr"/>
        </w:types>
        <w:behaviors>
          <w:behavior w:val="content"/>
        </w:behaviors>
        <w:guid w:val="{B0643244-94BD-4BFE-8A56-1F181325B9FE}"/>
      </w:docPartPr>
      <w:docPartBody>
        <w:p w:rsidR="005E06D0" w:rsidRDefault="00E54225">
          <w:pPr>
            <w:pStyle w:val="C8FA9F9EF4E246008B630EBBAD6521C3"/>
          </w:pPr>
          <w:r>
            <w:rPr>
              <w:rStyle w:val="wpsheaderauthorZchn"/>
            </w:rPr>
            <w:t xml:space="preserve"> </w:t>
          </w:r>
        </w:p>
      </w:docPartBody>
    </w:docPart>
    <w:docPart>
      <w:docPartPr>
        <w:name w:val="1936417E6E7D4C8BAAE90597B418958D"/>
        <w:category>
          <w:name w:val="Allgemein"/>
          <w:gallery w:val="placeholder"/>
        </w:category>
        <w:types>
          <w:type w:val="bbPlcHdr"/>
        </w:types>
        <w:behaviors>
          <w:behavior w:val="content"/>
        </w:behaviors>
        <w:guid w:val="{3A30FF1D-4DE1-4B4C-AACE-26971084018C}"/>
      </w:docPartPr>
      <w:docPartBody>
        <w:p w:rsidR="005E06D0" w:rsidRDefault="00E54225">
          <w:pPr>
            <w:pStyle w:val="1936417E6E7D4C8BAAE90597B418958D"/>
          </w:pPr>
          <w:r w:rsidRPr="002C3FFA">
            <w:rPr>
              <w:rFonts w:cstheme="minorHAnsi"/>
              <w:b/>
              <w:bCs/>
              <w:vanish/>
              <w:color w:val="C00000"/>
            </w:rPr>
            <w:t>Author1</w:t>
          </w:r>
        </w:p>
      </w:docPartBody>
    </w:docPart>
    <w:docPart>
      <w:docPartPr>
        <w:name w:val="61AA5CA8120140B9B220205568A27CFE"/>
        <w:category>
          <w:name w:val="Allgemein"/>
          <w:gallery w:val="placeholder"/>
        </w:category>
        <w:types>
          <w:type w:val="bbPlcHdr"/>
        </w:types>
        <w:behaviors>
          <w:behavior w:val="content"/>
        </w:behaviors>
        <w:guid w:val="{9973F393-A774-47E7-8C09-FFF4B775317D}"/>
      </w:docPartPr>
      <w:docPartBody>
        <w:p w:rsidR="005E06D0" w:rsidRDefault="00E54225">
          <w:pPr>
            <w:pStyle w:val="61AA5CA8120140B9B220205568A27CFE"/>
          </w:pPr>
          <w:r w:rsidRPr="002C3FFA">
            <w:rPr>
              <w:rStyle w:val="wpsheaderauthorZchn"/>
              <w:vanish/>
            </w:rPr>
            <w:t>Author2</w:t>
          </w:r>
        </w:p>
      </w:docPartBody>
    </w:docPart>
    <w:docPart>
      <w:docPartPr>
        <w:name w:val="001D0DA7398E483191CB054752D623DB"/>
        <w:category>
          <w:name w:val="Allgemein"/>
          <w:gallery w:val="placeholder"/>
        </w:category>
        <w:types>
          <w:type w:val="bbPlcHdr"/>
        </w:types>
        <w:behaviors>
          <w:behavior w:val="content"/>
        </w:behaviors>
        <w:guid w:val="{A8F56770-A336-4C36-9FD2-F704EABBD92D}"/>
      </w:docPartPr>
      <w:docPartBody>
        <w:p w:rsidR="005E06D0" w:rsidRDefault="00E54225">
          <w:pPr>
            <w:pStyle w:val="001D0DA7398E483191CB054752D623DB"/>
          </w:pPr>
          <w:r w:rsidRPr="002C3FFA">
            <w:rPr>
              <w:rStyle w:val="wpsheaderauthorZchn"/>
              <w:vanish/>
            </w:rPr>
            <w:t>Author2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extkörper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225"/>
    <w:rsid w:val="000D4EAB"/>
    <w:rsid w:val="00191591"/>
    <w:rsid w:val="00213E06"/>
    <w:rsid w:val="003156D9"/>
    <w:rsid w:val="003C6A47"/>
    <w:rsid w:val="00401483"/>
    <w:rsid w:val="004306F1"/>
    <w:rsid w:val="004E3B6A"/>
    <w:rsid w:val="005E06D0"/>
    <w:rsid w:val="005F443B"/>
    <w:rsid w:val="00615817"/>
    <w:rsid w:val="007E5BBF"/>
    <w:rsid w:val="00804447"/>
    <w:rsid w:val="00B41D42"/>
    <w:rsid w:val="00B649A6"/>
    <w:rsid w:val="00C537F2"/>
    <w:rsid w:val="00DC34C3"/>
    <w:rsid w:val="00E40330"/>
    <w:rsid w:val="00E54225"/>
    <w:rsid w:val="00F33058"/>
    <w:rsid w:val="00F349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trPr>
      <w:hidden/>
    </w:tr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91591"/>
    <w:rPr>
      <w:color w:val="808080"/>
    </w:rPr>
  </w:style>
  <w:style w:type="paragraph" w:customStyle="1" w:styleId="5E74012449DA4B88808D5AB15EC65D97">
    <w:name w:val="5E74012449DA4B88808D5AB15EC65D97"/>
  </w:style>
  <w:style w:type="character" w:customStyle="1" w:styleId="wpsauthorpage1">
    <w:name w:val="wps_author page 1"/>
    <w:basedOn w:val="Absatz-Standardschriftart"/>
    <w:uiPriority w:val="1"/>
    <w:rPr>
      <w:rFonts w:asciiTheme="minorHAnsi" w:hAnsiTheme="minorHAnsi"/>
      <w:sz w:val="42"/>
    </w:rPr>
  </w:style>
  <w:style w:type="paragraph" w:customStyle="1" w:styleId="70B704B8200A467593C2B6C4FF46A7F6">
    <w:name w:val="70B704B8200A467593C2B6C4FF46A7F6"/>
  </w:style>
  <w:style w:type="paragraph" w:customStyle="1" w:styleId="A349A8C68ACC47C383E455E5E8439EBC">
    <w:name w:val="A349A8C68ACC47C383E455E5E8439EBC"/>
  </w:style>
  <w:style w:type="paragraph" w:customStyle="1" w:styleId="5A4C8DDED2E44E9EB92B90A820469EC1">
    <w:name w:val="5A4C8DDED2E44E9EB92B90A820469EC1"/>
  </w:style>
  <w:style w:type="paragraph" w:customStyle="1" w:styleId="7C2146E261604BC08AA784D6C069D92E">
    <w:name w:val="7C2146E261604BC08AA784D6C069D92E"/>
  </w:style>
  <w:style w:type="paragraph" w:customStyle="1" w:styleId="wpsciteauthor">
    <w:name w:val="wps_cite author"/>
    <w:basedOn w:val="Standard"/>
    <w:link w:val="wpsciteauthorZchn"/>
    <w:qFormat/>
    <w:pPr>
      <w:spacing w:after="0" w:line="240" w:lineRule="auto"/>
    </w:pPr>
    <w:rPr>
      <w:rFonts w:eastAsiaTheme="minorHAnsi" w:cstheme="minorHAnsi"/>
      <w:i/>
      <w:iCs/>
      <w:sz w:val="24"/>
      <w:szCs w:val="24"/>
      <w:lang w:val="en-GB" w:eastAsia="en-US"/>
    </w:rPr>
  </w:style>
  <w:style w:type="character" w:customStyle="1" w:styleId="wpsciteauthorZchn">
    <w:name w:val="wps_cite author Zchn"/>
    <w:basedOn w:val="Absatz-Standardschriftart"/>
    <w:link w:val="wpsciteauthor"/>
    <w:rPr>
      <w:rFonts w:eastAsiaTheme="minorHAnsi" w:cstheme="minorHAnsi"/>
      <w:i/>
      <w:iCs/>
      <w:sz w:val="24"/>
      <w:szCs w:val="24"/>
      <w:lang w:val="en-GB" w:eastAsia="en-US"/>
    </w:rPr>
  </w:style>
  <w:style w:type="paragraph" w:customStyle="1" w:styleId="CE133837166C4F11B8C0E6DC769F4B58">
    <w:name w:val="CE133837166C4F11B8C0E6DC769F4B58"/>
  </w:style>
  <w:style w:type="paragraph" w:customStyle="1" w:styleId="CFD3335E269E449492E7C905E1705B6A">
    <w:name w:val="CFD3335E269E449492E7C905E1705B6A"/>
  </w:style>
  <w:style w:type="paragraph" w:customStyle="1" w:styleId="wpscitetitle">
    <w:name w:val="wps_cite title"/>
    <w:basedOn w:val="Standard"/>
    <w:link w:val="wpscitetitleZchn"/>
    <w:qFormat/>
    <w:pPr>
      <w:spacing w:after="0" w:line="240" w:lineRule="auto"/>
    </w:pPr>
    <w:rPr>
      <w:rFonts w:eastAsiaTheme="minorHAnsi" w:cstheme="minorHAnsi"/>
      <w:sz w:val="24"/>
      <w:szCs w:val="24"/>
      <w:lang w:val="en-US" w:eastAsia="en-US"/>
    </w:rPr>
  </w:style>
  <w:style w:type="character" w:customStyle="1" w:styleId="wpscitetitleZchn">
    <w:name w:val="wps_cite title Zchn"/>
    <w:basedOn w:val="Absatz-Standardschriftart"/>
    <w:link w:val="wpscitetitle"/>
    <w:rPr>
      <w:rFonts w:eastAsiaTheme="minorHAnsi" w:cstheme="minorHAnsi"/>
      <w:sz w:val="24"/>
      <w:szCs w:val="24"/>
      <w:lang w:val="en-US" w:eastAsia="en-US"/>
    </w:rPr>
  </w:style>
  <w:style w:type="paragraph" w:customStyle="1" w:styleId="B709256512B94E0FBD6ADAE2FA6E85A6">
    <w:name w:val="B709256512B94E0FBD6ADAE2FA6E85A6"/>
  </w:style>
  <w:style w:type="paragraph" w:customStyle="1" w:styleId="7E03F5F21961450DA64A6A5617E1DF81">
    <w:name w:val="7E03F5F21961450DA64A6A5617E1DF81"/>
  </w:style>
  <w:style w:type="character" w:customStyle="1" w:styleId="wpsabstractKeywords">
    <w:name w:val="wps_abstract/Keywords"/>
    <w:basedOn w:val="Absatz-Standardschriftart"/>
    <w:uiPriority w:val="1"/>
    <w:rPr>
      <w:rFonts w:asciiTheme="minorHAnsi" w:hAnsiTheme="minorHAnsi"/>
      <w:sz w:val="24"/>
    </w:rPr>
  </w:style>
  <w:style w:type="paragraph" w:customStyle="1" w:styleId="66E9B4AB85C5455485C2A74052715925">
    <w:name w:val="66E9B4AB85C5455485C2A74052715925"/>
  </w:style>
  <w:style w:type="paragraph" w:customStyle="1" w:styleId="3913FD34210D45C3B3C5A392BA4DF5E8">
    <w:name w:val="3913FD34210D45C3B3C5A392BA4DF5E8"/>
  </w:style>
  <w:style w:type="paragraph" w:customStyle="1" w:styleId="wpsstandard">
    <w:name w:val="wps_standard"/>
    <w:basedOn w:val="Standard"/>
    <w:link w:val="wpsstandardZchn"/>
    <w:rsid w:val="00191591"/>
    <w:pPr>
      <w:spacing w:after="0" w:line="240" w:lineRule="auto"/>
    </w:pPr>
    <w:rPr>
      <w:rFonts w:eastAsiaTheme="minorHAnsi" w:cstheme="minorHAnsi"/>
      <w:sz w:val="24"/>
      <w:szCs w:val="24"/>
      <w:lang w:val="en-GB" w:eastAsia="en-US"/>
    </w:rPr>
  </w:style>
  <w:style w:type="character" w:customStyle="1" w:styleId="wpsstandardZchn">
    <w:name w:val="wps_standard Zchn"/>
    <w:basedOn w:val="Absatz-Standardschriftart"/>
    <w:link w:val="wpsstandard"/>
    <w:rsid w:val="00191591"/>
    <w:rPr>
      <w:rFonts w:eastAsiaTheme="minorHAnsi" w:cstheme="minorHAnsi"/>
      <w:sz w:val="24"/>
      <w:szCs w:val="24"/>
      <w:lang w:val="en-GB" w:eastAsia="en-US"/>
    </w:rPr>
  </w:style>
  <w:style w:type="paragraph" w:customStyle="1" w:styleId="E088F2A646D546A49C609B0B8F0294FB">
    <w:name w:val="E088F2A646D546A49C609B0B8F0294FB"/>
  </w:style>
  <w:style w:type="character" w:customStyle="1" w:styleId="wpsbiography">
    <w:name w:val="wps_biography"/>
    <w:basedOn w:val="Absatz-Standardschriftart"/>
    <w:uiPriority w:val="1"/>
    <w:rsid w:val="00191591"/>
    <w:rPr>
      <w:rFonts w:asciiTheme="minorHAnsi" w:hAnsiTheme="minorHAnsi"/>
      <w:sz w:val="24"/>
    </w:rPr>
  </w:style>
  <w:style w:type="paragraph" w:customStyle="1" w:styleId="22421860DE8A45298729541205E4432E">
    <w:name w:val="22421860DE8A45298729541205E4432E"/>
  </w:style>
  <w:style w:type="paragraph" w:customStyle="1" w:styleId="9F6E0E95930D473A854F92EED31A7573">
    <w:name w:val="9F6E0E95930D473A854F92EED31A7573"/>
  </w:style>
  <w:style w:type="paragraph" w:customStyle="1" w:styleId="7F989A5C3647406A92A979AF93B279B9">
    <w:name w:val="7F989A5C3647406A92A979AF93B279B9"/>
  </w:style>
  <w:style w:type="paragraph" w:customStyle="1" w:styleId="6C1911DD766C4D34B604EED17CE2E397">
    <w:name w:val="6C1911DD766C4D34B604EED17CE2E397"/>
  </w:style>
  <w:style w:type="paragraph" w:customStyle="1" w:styleId="8DB6EC64E96D48B3ADB47E081BBAB2B8">
    <w:name w:val="8DB6EC64E96D48B3ADB47E081BBAB2B8"/>
  </w:style>
  <w:style w:type="paragraph" w:customStyle="1" w:styleId="D6110A2E716249D595EB2B38AEDC6085">
    <w:name w:val="D6110A2E716249D595EB2B38AEDC6085"/>
  </w:style>
  <w:style w:type="paragraph" w:customStyle="1" w:styleId="wpsheaderauthor">
    <w:name w:val="wps_header author"/>
    <w:basedOn w:val="Kopfzeile"/>
    <w:link w:val="wpsheaderauthorZchn"/>
    <w:qFormat/>
    <w:pPr>
      <w:jc w:val="right"/>
    </w:pPr>
    <w:rPr>
      <w:rFonts w:eastAsiaTheme="minorHAnsi" w:cs="Times New Roman (Textkörper CS)"/>
      <w:b/>
      <w:bCs/>
      <w:color w:val="C00000"/>
      <w:sz w:val="24"/>
      <w:szCs w:val="24"/>
      <w:lang w:val="en-US" w:eastAsia="en-US"/>
    </w:rPr>
  </w:style>
  <w:style w:type="character" w:customStyle="1" w:styleId="wpsheaderauthorZchn">
    <w:name w:val="wps_header author Zchn"/>
    <w:basedOn w:val="KopfzeileZchn"/>
    <w:link w:val="wpsheaderauthor"/>
    <w:rPr>
      <w:rFonts w:eastAsiaTheme="minorHAnsi" w:cs="Times New Roman (Textkörper CS)"/>
      <w:b/>
      <w:bCs/>
      <w:color w:val="C00000"/>
      <w:sz w:val="24"/>
      <w:szCs w:val="24"/>
      <w:lang w:val="en-US" w:eastAsia="en-US"/>
    </w:rPr>
  </w:style>
  <w:style w:type="paragraph" w:styleId="Kopfzeile">
    <w:name w:val="header"/>
    <w:basedOn w:val="Standard"/>
    <w:link w:val="KopfzeileZchn"/>
    <w:uiPriority w:val="99"/>
    <w:semiHidden/>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style>
  <w:style w:type="paragraph" w:customStyle="1" w:styleId="C8FA9F9EF4E246008B630EBBAD6521C3">
    <w:name w:val="C8FA9F9EF4E246008B630EBBAD6521C3"/>
  </w:style>
  <w:style w:type="paragraph" w:customStyle="1" w:styleId="1936417E6E7D4C8BAAE90597B418958D">
    <w:name w:val="1936417E6E7D4C8BAAE90597B418958D"/>
  </w:style>
  <w:style w:type="paragraph" w:customStyle="1" w:styleId="61AA5CA8120140B9B220205568A27CFE">
    <w:name w:val="61AA5CA8120140B9B220205568A27CFE"/>
  </w:style>
  <w:style w:type="paragraph" w:customStyle="1" w:styleId="001D0DA7398E483191CB054752D623DB">
    <w:name w:val="001D0DA7398E483191CB054752D623DB"/>
  </w:style>
  <w:style w:type="paragraph" w:customStyle="1" w:styleId="E088F2A646D546A49C609B0B8F0294FB1">
    <w:name w:val="E088F2A646D546A49C609B0B8F0294FB1"/>
    <w:rsid w:val="00191591"/>
    <w:pPr>
      <w:spacing w:after="0" w:line="240" w:lineRule="auto"/>
    </w:pPr>
    <w:rPr>
      <w:rFonts w:eastAsiaTheme="minorHAnsi" w:cs="Times New Roman (Textkörper CS)"/>
      <w:sz w:val="24"/>
      <w:szCs w:val="24"/>
      <w:lang w:val="de-AT" w:eastAsia="en-US"/>
    </w:rPr>
  </w:style>
  <w:style w:type="paragraph" w:customStyle="1" w:styleId="22421860DE8A45298729541205E4432E1">
    <w:name w:val="22421860DE8A45298729541205E4432E1"/>
    <w:rsid w:val="00191591"/>
    <w:pPr>
      <w:spacing w:after="0" w:line="240" w:lineRule="auto"/>
    </w:pPr>
    <w:rPr>
      <w:rFonts w:eastAsiaTheme="minorHAnsi" w:cs="Times New Roman (Textkörper CS)"/>
      <w:sz w:val="24"/>
      <w:szCs w:val="24"/>
      <w:lang w:val="de-AT"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03F5E8E2531EF458F344B32D19FDEE9" ma:contentTypeVersion="1" ma:contentTypeDescription="Ein neues Dokument erstellen." ma:contentTypeScope="" ma:versionID="c9c915cf90e59e70f938e5b180699cde">
  <xsd:schema xmlns:xsd="http://www.w3.org/2001/XMLSchema" xmlns:xs="http://www.w3.org/2001/XMLSchema" xmlns:p="http://schemas.microsoft.com/office/2006/metadata/properties" xmlns:ns2="7d97d35b-3c66-46fd-a086-7d55dd24c46c" targetNamespace="http://schemas.microsoft.com/office/2006/metadata/properties" ma:root="true" ma:fieldsID="8dad0d4f585d61e39695c552165ae256" ns2:_="">
    <xsd:import namespace="7d97d35b-3c66-46fd-a086-7d55dd24c46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97d35b-3c66-46fd-a086-7d55dd24c46c"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autoren xmlns="autoren/wps">
  <Autor1/>
  <Autor2/>
</autoren>
</file>

<file path=customXml/item5.xml><?xml version="1.0" encoding="utf-8"?>
<number xmlns="number/wps">
  <number1>XX</number1>
  <number2/>
</number>
</file>

<file path=customXml/item6.xml><?xml version="1.0" encoding="utf-8"?>
<titel xmlns="titel/wps">
  <titel>Werktitel</titel>
  <titel2/>
</titel>
</file>

<file path=customXml/item7.xml><?xml version="1.0" encoding="utf-8"?>
<autoren xmlns="autoren/wps">
  <Autor1fn>Autor1 Vorname</Autor1fn>
  <Autor1ln>Autor1 Nachname</Autor1ln>
  <Autor2fn>Autor2 Vorname</Autor2fn>
  <Autor2ln>Autor2 Nachname</Autor2ln>
</autoren>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835AF-35E9-4CF3-BA80-42C2D740E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97d35b-3c66-46fd-a086-7d55dd24c4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95C51C-5F2F-4081-B65D-8CBAFD7FDC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59B10E-D117-43E0-B89C-23CB7A6A887E}">
  <ds:schemaRefs>
    <ds:schemaRef ds:uri="http://schemas.microsoft.com/sharepoint/v3/contenttype/forms"/>
  </ds:schemaRefs>
</ds:datastoreItem>
</file>

<file path=customXml/itemProps4.xml><?xml version="1.0" encoding="utf-8"?>
<ds:datastoreItem xmlns:ds="http://schemas.openxmlformats.org/officeDocument/2006/customXml" ds:itemID="{7FA3FFFA-9C34-4E7D-8168-D7A6846F0D26}">
  <ds:schemaRefs>
    <ds:schemaRef ds:uri="autoren/wps"/>
  </ds:schemaRefs>
</ds:datastoreItem>
</file>

<file path=customXml/itemProps5.xml><?xml version="1.0" encoding="utf-8"?>
<ds:datastoreItem xmlns:ds="http://schemas.openxmlformats.org/officeDocument/2006/customXml" ds:itemID="{C487B860-4F86-4641-B552-29AF0161404B}">
  <ds:schemaRefs>
    <ds:schemaRef ds:uri="number/wps"/>
  </ds:schemaRefs>
</ds:datastoreItem>
</file>

<file path=customXml/itemProps6.xml><?xml version="1.0" encoding="utf-8"?>
<ds:datastoreItem xmlns:ds="http://schemas.openxmlformats.org/officeDocument/2006/customXml" ds:itemID="{B2122989-9974-4686-B8B4-5DC1BDA4E230}">
  <ds:schemaRefs>
    <ds:schemaRef ds:uri="titel/wps"/>
  </ds:schemaRefs>
</ds:datastoreItem>
</file>

<file path=customXml/itemProps7.xml><?xml version="1.0" encoding="utf-8"?>
<ds:datastoreItem xmlns:ds="http://schemas.openxmlformats.org/officeDocument/2006/customXml" ds:itemID="{3507A3FA-FC15-434E-9C66-AC23B4AC8ABD}">
  <ds:schemaRefs>
    <ds:schemaRef ds:uri="autoren/wps"/>
  </ds:schemaRefs>
</ds:datastoreItem>
</file>

<file path=customXml/itemProps8.xml><?xml version="1.0" encoding="utf-8"?>
<ds:datastoreItem xmlns:ds="http://schemas.openxmlformats.org/officeDocument/2006/customXml" ds:itemID="{87E50188-3789-40FF-8F31-B9263F4D5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WPS_ger_2Autoren.dotx</Template>
  <TotalTime>0</TotalTime>
  <Pages>5</Pages>
  <Words>255</Words>
  <Characters>1608</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dc:creator>
  <cp:keywords/>
  <dc:description/>
  <cp:lastModifiedBy>Klemenjak, Martin (martin.klemenjak@uni-graz.at)</cp:lastModifiedBy>
  <cp:revision>16</cp:revision>
  <cp:lastPrinted>2020-07-15T13:50:00Z</cp:lastPrinted>
  <dcterms:created xsi:type="dcterms:W3CDTF">2020-08-06T07:19:00Z</dcterms:created>
  <dcterms:modified xsi:type="dcterms:W3CDTF">2020-10-19T13:44:00Z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0x010100503F5E8E2531EF458F344B32D19FDEE9</vt:lpwstr>
  </property>
</Properties>
</file>